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1Light-Accent2"/>
        <w:tblpPr w:leftFromText="180" w:rightFromText="180" w:vertAnchor="text" w:horzAnchor="margin" w:tblpY="-1936"/>
        <w:tblW w:w="5000" w:type="pct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Layout table"/>
      </w:tblPr>
      <w:tblGrid>
        <w:gridCol w:w="7200"/>
        <w:gridCol w:w="7200"/>
      </w:tblGrid>
      <w:tr w:rsidR="005743E6" w:rsidRPr="008E5521" w14:paraId="265F5F8A" w14:textId="77777777" w:rsidTr="005743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none" w:sz="0" w:space="0" w:color="auto"/>
            </w:tcBorders>
          </w:tcPr>
          <w:p w14:paraId="5D97478D" w14:textId="77777777" w:rsidR="005743E6" w:rsidRPr="008E5521" w:rsidRDefault="005743E6" w:rsidP="005743E6">
            <w:pPr>
              <w:pStyle w:val="Month"/>
              <w:rPr>
                <w:sz w:val="62"/>
                <w:szCs w:val="62"/>
              </w:rPr>
            </w:pPr>
            <w:r w:rsidRPr="008E5521">
              <w:rPr>
                <w:sz w:val="62"/>
                <w:szCs w:val="62"/>
              </w:rPr>
              <w:fldChar w:fldCharType="begin"/>
            </w:r>
            <w:r w:rsidRPr="008E5521">
              <w:rPr>
                <w:sz w:val="62"/>
                <w:szCs w:val="62"/>
              </w:rPr>
              <w:instrText xml:space="preserve"> DOCVARIABLE  MonthStart \@ MMMM \* MERGEFORMAT </w:instrText>
            </w:r>
            <w:r w:rsidRPr="008E5521">
              <w:rPr>
                <w:sz w:val="62"/>
                <w:szCs w:val="62"/>
              </w:rPr>
              <w:fldChar w:fldCharType="separate"/>
            </w:r>
            <w:r w:rsidRPr="008E5521">
              <w:rPr>
                <w:sz w:val="62"/>
                <w:szCs w:val="62"/>
              </w:rPr>
              <w:t>February</w:t>
            </w:r>
            <w:r w:rsidRPr="008E5521">
              <w:rPr>
                <w:sz w:val="62"/>
                <w:szCs w:val="62"/>
              </w:rPr>
              <w:fldChar w:fldCharType="end"/>
            </w:r>
          </w:p>
        </w:tc>
        <w:tc>
          <w:tcPr>
            <w:tcW w:w="2500" w:type="pct"/>
            <w:tcBorders>
              <w:bottom w:val="none" w:sz="0" w:space="0" w:color="auto"/>
            </w:tcBorders>
          </w:tcPr>
          <w:p w14:paraId="0FA0C983" w14:textId="77777777" w:rsidR="005743E6" w:rsidRPr="008E5521" w:rsidRDefault="005743E6" w:rsidP="00574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62"/>
                <w:szCs w:val="62"/>
              </w:rPr>
            </w:pPr>
          </w:p>
        </w:tc>
      </w:tr>
      <w:tr w:rsidR="005743E6" w:rsidRPr="00C90185" w14:paraId="0D2D24BD" w14:textId="77777777" w:rsidTr="005743E6">
        <w:trPr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33E0E668" w14:textId="77777777" w:rsidR="005743E6" w:rsidRDefault="005743E6" w:rsidP="005743E6"/>
        </w:tc>
        <w:tc>
          <w:tcPr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5F4033D" w14:textId="77777777" w:rsidR="005743E6" w:rsidRPr="00C90185" w:rsidRDefault="005743E6" w:rsidP="005743E6">
            <w:pPr>
              <w:pStyle w:val="Yea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0"/>
                <w:szCs w:val="60"/>
              </w:rPr>
            </w:pPr>
            <w:r w:rsidRPr="00C90185">
              <w:rPr>
                <w:sz w:val="60"/>
                <w:szCs w:val="60"/>
              </w:rPr>
              <w:t>2024</w:t>
            </w:r>
          </w:p>
        </w:tc>
      </w:tr>
      <w:tr w:rsidR="005743E6" w:rsidRPr="00420111" w14:paraId="54106F2E" w14:textId="77777777" w:rsidTr="005743E6">
        <w:trPr>
          <w:trHeight w:hRule="exact"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17E71784" w14:textId="77777777" w:rsidR="005743E6" w:rsidRPr="00420111" w:rsidRDefault="005743E6" w:rsidP="005743E6"/>
        </w:tc>
        <w:tc>
          <w:tcPr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177DE6EA" w14:textId="77777777" w:rsidR="005743E6" w:rsidRPr="00420111" w:rsidRDefault="005743E6" w:rsidP="00574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A8D0FDF" w14:textId="758247DB" w:rsidR="003879EB" w:rsidRDefault="003879EB"/>
    <w:tbl>
      <w:tblPr>
        <w:tblStyle w:val="TableCalendar"/>
        <w:tblW w:w="5000" w:type="pct"/>
        <w:tblLayout w:type="fixed"/>
        <w:tblLook w:val="0420" w:firstRow="1" w:lastRow="0" w:firstColumn="0" w:lastColumn="0" w:noHBand="0" w:noVBand="1"/>
        <w:tblCaption w:val="Layout table"/>
      </w:tblPr>
      <w:tblGrid>
        <w:gridCol w:w="2054"/>
        <w:gridCol w:w="2055"/>
        <w:gridCol w:w="2055"/>
        <w:gridCol w:w="2055"/>
        <w:gridCol w:w="2055"/>
        <w:gridCol w:w="2055"/>
        <w:gridCol w:w="2055"/>
      </w:tblGrid>
      <w:tr w:rsidR="003879EB" w14:paraId="4E63D710" w14:textId="77777777" w:rsidTr="00012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54" w:type="dxa"/>
          </w:tcPr>
          <w:p w14:paraId="6F9F59C9" w14:textId="77777777" w:rsidR="003879EB" w:rsidRDefault="004418A4" w:rsidP="004418A4">
            <w:pPr>
              <w:pStyle w:val="Days"/>
            </w:pPr>
            <w:sdt>
              <w:sdtPr>
                <w:id w:val="1095594602"/>
                <w:placeholder>
                  <w:docPart w:val="B08E1F9F1BD6449DB2BB3A84146BCDA2"/>
                </w:placeholder>
                <w:temporary/>
                <w:showingPlcHdr/>
                <w15:appearance w15:val="hidden"/>
              </w:sdtPr>
              <w:sdtContent>
                <w:r w:rsidR="003879EB">
                  <w:t>Sunday</w:t>
                </w:r>
              </w:sdtContent>
            </w:sdt>
            <w:r w:rsidR="003879EB">
              <w:t xml:space="preserve"> </w:t>
            </w:r>
          </w:p>
        </w:tc>
        <w:tc>
          <w:tcPr>
            <w:tcW w:w="2055" w:type="dxa"/>
          </w:tcPr>
          <w:p w14:paraId="4F4465D6" w14:textId="77777777" w:rsidR="003879EB" w:rsidRDefault="004418A4" w:rsidP="004418A4">
            <w:pPr>
              <w:pStyle w:val="Days"/>
            </w:pPr>
            <w:sdt>
              <w:sdtPr>
                <w:id w:val="-1795277898"/>
                <w:placeholder>
                  <w:docPart w:val="C6531B30B1D64864AFA42F26ACF5CEC3"/>
                </w:placeholder>
                <w:temporary/>
                <w:showingPlcHdr/>
                <w15:appearance w15:val="hidden"/>
              </w:sdtPr>
              <w:sdtContent>
                <w:r w:rsidR="003879EB">
                  <w:t>Monday</w:t>
                </w:r>
              </w:sdtContent>
            </w:sdt>
          </w:p>
        </w:tc>
        <w:tc>
          <w:tcPr>
            <w:tcW w:w="2055" w:type="dxa"/>
          </w:tcPr>
          <w:p w14:paraId="0E03994A" w14:textId="77777777" w:rsidR="003879EB" w:rsidRDefault="004418A4" w:rsidP="004418A4">
            <w:pPr>
              <w:pStyle w:val="Days"/>
            </w:pPr>
            <w:sdt>
              <w:sdtPr>
                <w:id w:val="116105615"/>
                <w:placeholder>
                  <w:docPart w:val="FFBF29C6EC394189813601F38C05636E"/>
                </w:placeholder>
                <w:temporary/>
                <w:showingPlcHdr/>
                <w15:appearance w15:val="hidden"/>
              </w:sdtPr>
              <w:sdtContent>
                <w:r w:rsidR="003879EB">
                  <w:t>Tuesday</w:t>
                </w:r>
              </w:sdtContent>
            </w:sdt>
          </w:p>
        </w:tc>
        <w:tc>
          <w:tcPr>
            <w:tcW w:w="2055" w:type="dxa"/>
          </w:tcPr>
          <w:p w14:paraId="3B1C577E" w14:textId="77777777" w:rsidR="003879EB" w:rsidRDefault="004418A4" w:rsidP="004418A4">
            <w:pPr>
              <w:pStyle w:val="Days"/>
            </w:pPr>
            <w:sdt>
              <w:sdtPr>
                <w:id w:val="985127373"/>
                <w:placeholder>
                  <w:docPart w:val="1D8E15DF04064CB3BE51146772B63BCB"/>
                </w:placeholder>
                <w:temporary/>
                <w:showingPlcHdr/>
                <w15:appearance w15:val="hidden"/>
              </w:sdtPr>
              <w:sdtContent>
                <w:r w:rsidR="003879EB">
                  <w:t>Wednesday</w:t>
                </w:r>
              </w:sdtContent>
            </w:sdt>
          </w:p>
        </w:tc>
        <w:tc>
          <w:tcPr>
            <w:tcW w:w="2055" w:type="dxa"/>
          </w:tcPr>
          <w:p w14:paraId="49554BAC" w14:textId="77777777" w:rsidR="003879EB" w:rsidRDefault="004418A4" w:rsidP="004418A4">
            <w:pPr>
              <w:pStyle w:val="Days"/>
            </w:pPr>
            <w:sdt>
              <w:sdtPr>
                <w:id w:val="-362590432"/>
                <w:placeholder>
                  <w:docPart w:val="3F16BB625A6B48DF96DF5B351B9DEE6C"/>
                </w:placeholder>
                <w:temporary/>
                <w:showingPlcHdr/>
                <w15:appearance w15:val="hidden"/>
              </w:sdtPr>
              <w:sdtContent>
                <w:r w:rsidR="003879EB">
                  <w:t>Thursday</w:t>
                </w:r>
              </w:sdtContent>
            </w:sdt>
          </w:p>
        </w:tc>
        <w:tc>
          <w:tcPr>
            <w:tcW w:w="2055" w:type="dxa"/>
          </w:tcPr>
          <w:p w14:paraId="6844E996" w14:textId="77777777" w:rsidR="003879EB" w:rsidRDefault="004418A4" w:rsidP="004418A4">
            <w:pPr>
              <w:pStyle w:val="Days"/>
            </w:pPr>
            <w:sdt>
              <w:sdtPr>
                <w:id w:val="-902990467"/>
                <w:placeholder>
                  <w:docPart w:val="0277DC3EE7A4493DBC682D01A2C26F34"/>
                </w:placeholder>
                <w:temporary/>
                <w:showingPlcHdr/>
                <w15:appearance w15:val="hidden"/>
              </w:sdtPr>
              <w:sdtContent>
                <w:r w:rsidR="003879EB">
                  <w:t>Friday</w:t>
                </w:r>
              </w:sdtContent>
            </w:sdt>
          </w:p>
        </w:tc>
        <w:tc>
          <w:tcPr>
            <w:tcW w:w="2055" w:type="dxa"/>
          </w:tcPr>
          <w:p w14:paraId="36C2131C" w14:textId="77777777" w:rsidR="003879EB" w:rsidRDefault="004418A4" w:rsidP="004418A4">
            <w:pPr>
              <w:pStyle w:val="Days"/>
            </w:pPr>
            <w:sdt>
              <w:sdtPr>
                <w:id w:val="-1479986494"/>
                <w:placeholder>
                  <w:docPart w:val="DF94AFD5884A450FA404E19A68346F29"/>
                </w:placeholder>
                <w:temporary/>
                <w:showingPlcHdr/>
                <w15:appearance w15:val="hidden"/>
              </w:sdtPr>
              <w:sdtContent>
                <w:r w:rsidR="003879EB">
                  <w:t>Saturday</w:t>
                </w:r>
              </w:sdtContent>
            </w:sdt>
          </w:p>
        </w:tc>
      </w:tr>
      <w:tr w:rsidR="003879EB" w14:paraId="69A14EB8" w14:textId="77777777" w:rsidTr="004418A4">
        <w:trPr>
          <w:trHeight w:val="20"/>
        </w:trPr>
        <w:tc>
          <w:tcPr>
            <w:tcW w:w="2054" w:type="dxa"/>
            <w:tcBorders>
              <w:bottom w:val="nil"/>
            </w:tcBorders>
          </w:tcPr>
          <w:p w14:paraId="673E5C00" w14:textId="77777777" w:rsidR="003879EB" w:rsidRDefault="003879E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5E5C4803" w14:textId="77777777" w:rsidR="003879EB" w:rsidRDefault="003879E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15437708" w14:textId="77777777" w:rsidR="003879EB" w:rsidRDefault="003879E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583A1C83" w14:textId="7C7A0D50" w:rsidR="003879EB" w:rsidRDefault="003879EB" w:rsidP="004418A4">
            <w:pPr>
              <w:pStyle w:val="Dates"/>
            </w:pPr>
          </w:p>
        </w:tc>
        <w:tc>
          <w:tcPr>
            <w:tcW w:w="2055" w:type="dxa"/>
            <w:tcBorders>
              <w:bottom w:val="nil"/>
            </w:tcBorders>
          </w:tcPr>
          <w:p w14:paraId="4864A6AE" w14:textId="5EF2E88F" w:rsidR="003879EB" w:rsidRDefault="005C343F" w:rsidP="004418A4">
            <w:pPr>
              <w:pStyle w:val="Dates"/>
            </w:pPr>
            <w:r>
              <w:t>1</w:t>
            </w:r>
          </w:p>
        </w:tc>
        <w:tc>
          <w:tcPr>
            <w:tcW w:w="2055" w:type="dxa"/>
            <w:tcBorders>
              <w:bottom w:val="nil"/>
            </w:tcBorders>
          </w:tcPr>
          <w:p w14:paraId="585B39ED" w14:textId="0A42665D" w:rsidR="003879EB" w:rsidRDefault="005C343F" w:rsidP="004418A4">
            <w:pPr>
              <w:pStyle w:val="Dates"/>
            </w:pPr>
            <w:r>
              <w:t>2</w:t>
            </w:r>
          </w:p>
        </w:tc>
        <w:tc>
          <w:tcPr>
            <w:tcW w:w="2055" w:type="dxa"/>
            <w:tcBorders>
              <w:bottom w:val="nil"/>
            </w:tcBorders>
          </w:tcPr>
          <w:p w14:paraId="3ECA1556" w14:textId="62565D9A" w:rsidR="003879EB" w:rsidRDefault="005C343F" w:rsidP="004418A4">
            <w:pPr>
              <w:pStyle w:val="Dates"/>
            </w:pPr>
            <w:r>
              <w:t>3</w:t>
            </w:r>
          </w:p>
        </w:tc>
      </w:tr>
      <w:tr w:rsidR="003879EB" w14:paraId="41D1A314" w14:textId="77777777" w:rsidTr="004418A4">
        <w:trPr>
          <w:trHeight w:val="20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6C55D7CF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344520C7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5B074071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725D2266" w14:textId="6EC446AD" w:rsidR="003879EB" w:rsidRDefault="003879EB" w:rsidP="004418A4">
            <w:pPr>
              <w:rPr>
                <w:b/>
                <w:bCs/>
                <w:u w:val="single"/>
              </w:rPr>
            </w:pPr>
          </w:p>
          <w:p w14:paraId="40401A33" w14:textId="7942115F" w:rsidR="00D14B51" w:rsidRPr="00D14B51" w:rsidRDefault="00D14B51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7639E69F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265168A2" w14:textId="50AB6D42" w:rsidR="0063280D" w:rsidRPr="00D14B51" w:rsidRDefault="0063280D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1C27E6E5" w14:textId="295E7D67" w:rsidR="00D14B51" w:rsidRPr="00D14B51" w:rsidRDefault="00D14B51" w:rsidP="004418A4"/>
        </w:tc>
      </w:tr>
      <w:tr w:rsidR="003879EB" w14:paraId="3083DFB1" w14:textId="77777777" w:rsidTr="004418A4">
        <w:trPr>
          <w:trHeight w:val="170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2269FF79" w14:textId="36434896" w:rsidR="003879EB" w:rsidRDefault="005C343F" w:rsidP="004418A4">
            <w:pPr>
              <w:pStyle w:val="Dates"/>
            </w:pPr>
            <w:r>
              <w:t>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577A8A31" w14:textId="648C430A" w:rsidR="003879EB" w:rsidRDefault="00C81EC9" w:rsidP="005C343F">
            <w:pPr>
              <w:pStyle w:val="Dates"/>
              <w:jc w:val="center"/>
            </w:pPr>
            <w:r>
              <w:t xml:space="preserve">                                       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13144D59" w14:textId="0EE91D96" w:rsidR="003879EB" w:rsidRDefault="00C81EC9" w:rsidP="004418A4">
            <w:pPr>
              <w:pStyle w:val="Dates"/>
            </w:pPr>
            <w:r>
              <w:t>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0CE8171E" w14:textId="0ECC1F3A" w:rsidR="003879EB" w:rsidRDefault="007B5C4B" w:rsidP="004418A4">
            <w:pPr>
              <w:pStyle w:val="Dates"/>
            </w:pPr>
            <w:r>
              <w:t>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3ECB8DD3" w14:textId="147E4E26" w:rsidR="003879EB" w:rsidRDefault="007B5C4B" w:rsidP="004418A4">
            <w:pPr>
              <w:pStyle w:val="Dates"/>
            </w:pPr>
            <w:r>
              <w:t>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220CACC6" w14:textId="380C2238" w:rsidR="003879EB" w:rsidRDefault="007B5C4B" w:rsidP="004418A4">
            <w:pPr>
              <w:pStyle w:val="Dates"/>
            </w:pPr>
            <w:r>
              <w:t>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5B4CE897" w14:textId="0D975659" w:rsidR="003879EB" w:rsidRDefault="007B5C4B" w:rsidP="004418A4">
            <w:pPr>
              <w:pStyle w:val="Dates"/>
            </w:pPr>
            <w:r>
              <w:t>10</w:t>
            </w:r>
          </w:p>
        </w:tc>
      </w:tr>
      <w:tr w:rsidR="003879EB" w14:paraId="2F7FCA21" w14:textId="77777777" w:rsidTr="004418A4">
        <w:trPr>
          <w:trHeight w:val="141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148EA013" w14:textId="3E9FAABB" w:rsidR="008A008E" w:rsidRDefault="008A008E" w:rsidP="004418A4">
            <w:r>
              <w:rPr>
                <w:b/>
                <w:bCs/>
                <w:u w:val="single"/>
              </w:rPr>
              <w:t>Chemistry: Bonding</w:t>
            </w:r>
          </w:p>
          <w:p w14:paraId="4E296649" w14:textId="783496EB" w:rsidR="003879EB" w:rsidRDefault="0008288A" w:rsidP="004418A4">
            <w:r>
              <w:t>Ionic bonding, covalent bonding, metallic bonding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9D80E22" w14:textId="77777777" w:rsidR="003879EB" w:rsidRDefault="00D14B5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Chemistry: Bonding</w:t>
            </w:r>
          </w:p>
          <w:p w14:paraId="2545E852" w14:textId="5B94B4D1" w:rsidR="00D14B51" w:rsidRPr="00D14B51" w:rsidRDefault="00D14B51" w:rsidP="004418A4">
            <w:pPr>
              <w:rPr>
                <w:b/>
                <w:bCs/>
                <w:u w:val="single"/>
              </w:rPr>
            </w:pPr>
            <w:r>
              <w:t>Simple and giant covalent structures, allotropes of carbons, changing states.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59D2A77" w14:textId="32E8668B" w:rsidR="004A0ECA" w:rsidRDefault="00FA4536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Biology: </w:t>
            </w:r>
            <w:proofErr w:type="spellStart"/>
            <w:r>
              <w:rPr>
                <w:b/>
                <w:bCs/>
                <w:u w:val="single"/>
              </w:rPr>
              <w:t>Organisation</w:t>
            </w:r>
            <w:proofErr w:type="spellEnd"/>
          </w:p>
          <w:p w14:paraId="05EE578D" w14:textId="01A0E007" w:rsidR="003879EB" w:rsidRPr="0049715B" w:rsidRDefault="004A0ECA" w:rsidP="004418A4">
            <w:pPr>
              <w:rPr>
                <w:b/>
                <w:bCs/>
                <w:u w:val="single"/>
              </w:rPr>
            </w:pPr>
            <w:r>
              <w:t xml:space="preserve">Heart, blood vessel comparison and blood components, plant cell </w:t>
            </w:r>
            <w:proofErr w:type="spellStart"/>
            <w:r>
              <w:t>organisation</w:t>
            </w:r>
            <w:proofErr w:type="spellEnd"/>
            <w:r w:rsidR="0049715B">
              <w:rPr>
                <w:b/>
                <w:bCs/>
                <w:u w:val="single"/>
              </w:rPr>
              <w:t xml:space="preserve">. </w:t>
            </w:r>
            <w:r w:rsidR="00FA4536">
              <w:t>Enzymes RP, enzymes and digestion, lock and key model, food tests RP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C2EF835" w14:textId="77777777" w:rsidR="003879EB" w:rsidRDefault="00D14B5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Infection and response</w:t>
            </w:r>
          </w:p>
          <w:p w14:paraId="23A173D2" w14:textId="545527FF" w:rsidR="00D14B51" w:rsidRPr="00D14B51" w:rsidRDefault="00D14B51" w:rsidP="004418A4">
            <w:r>
              <w:t xml:space="preserve">Bacterial, fungal and viral diseases. </w:t>
            </w:r>
            <w:r w:rsidR="00DF479A">
              <w:t xml:space="preserve">Human </w:t>
            </w:r>
            <w:proofErr w:type="spellStart"/>
            <w:r w:rsidR="00DF479A">
              <w:t>defence</w:t>
            </w:r>
            <w:proofErr w:type="spellEnd"/>
            <w:r w:rsidR="00DF479A">
              <w:t xml:space="preserve"> system and white blood cells</w:t>
            </w:r>
            <w:r>
              <w:t>. Exam questions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935E725" w14:textId="77777777" w:rsidR="009D3CC4" w:rsidRDefault="009D3CC4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Biology: </w:t>
            </w:r>
            <w:proofErr w:type="spellStart"/>
            <w:r>
              <w:rPr>
                <w:b/>
                <w:bCs/>
                <w:u w:val="single"/>
              </w:rPr>
              <w:t>Organisation</w:t>
            </w:r>
            <w:proofErr w:type="spellEnd"/>
          </w:p>
          <w:p w14:paraId="03E51097" w14:textId="22E51D46" w:rsidR="003879EB" w:rsidRDefault="009D3CC4" w:rsidP="004418A4">
            <w:r>
              <w:t>Recall plant cell structure, transpiration</w:t>
            </w:r>
            <w:r w:rsidR="0063280D">
              <w:t xml:space="preserve"> and translocation. Non-communicable risk factors that could cause CHD and cancer. 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2668398" w14:textId="77777777" w:rsidR="003879EB" w:rsidRDefault="00D14B5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Quantitative</w:t>
            </w:r>
          </w:p>
          <w:p w14:paraId="4C9D19C6" w14:textId="77777777" w:rsidR="00D14B51" w:rsidRDefault="00D14B51" w:rsidP="004418A4">
            <w:r>
              <w:t>Relative formula mass, mole equations, concentration of solutions</w:t>
            </w:r>
          </w:p>
          <w:p w14:paraId="05BA2768" w14:textId="62D52D13" w:rsidR="00090949" w:rsidRPr="00AB34D2" w:rsidRDefault="00AD1DFB" w:rsidP="004418A4">
            <w:pPr>
              <w:rPr>
                <w:b/>
                <w:bCs/>
                <w:sz w:val="24"/>
                <w:szCs w:val="24"/>
              </w:rPr>
            </w:pPr>
            <w:r w:rsidRPr="00AB34D2">
              <w:rPr>
                <w:b/>
                <w:bCs/>
                <w:sz w:val="24"/>
                <w:szCs w:val="24"/>
              </w:rPr>
              <w:t>Last day</w:t>
            </w:r>
            <w:r w:rsidR="00090949" w:rsidRPr="00AB34D2">
              <w:rPr>
                <w:b/>
                <w:bCs/>
                <w:sz w:val="24"/>
                <w:szCs w:val="24"/>
              </w:rPr>
              <w:t xml:space="preserve"> of </w:t>
            </w:r>
            <w:r w:rsidRPr="00AB34D2">
              <w:rPr>
                <w:b/>
                <w:bCs/>
                <w:sz w:val="24"/>
                <w:szCs w:val="24"/>
              </w:rPr>
              <w:t>t</w:t>
            </w:r>
            <w:r w:rsidR="00090949" w:rsidRPr="00AB34D2">
              <w:rPr>
                <w:b/>
                <w:bCs/>
                <w:sz w:val="24"/>
                <w:szCs w:val="24"/>
              </w:rPr>
              <w:t>erm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E0EF1EC" w14:textId="77777777" w:rsidR="00D14B51" w:rsidRDefault="00D14B5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</w:t>
            </w:r>
          </w:p>
          <w:p w14:paraId="51867D3F" w14:textId="0E63A628" w:rsidR="003879EB" w:rsidRDefault="00D14B51" w:rsidP="004418A4">
            <w:r>
              <w:t>5 exam questions covering P1 and P2 content covered during lessons.</w:t>
            </w:r>
          </w:p>
        </w:tc>
      </w:tr>
      <w:tr w:rsidR="003879EB" w14:paraId="09CAF953" w14:textId="77777777" w:rsidTr="004418A4">
        <w:trPr>
          <w:trHeight w:val="170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547A3193" w14:textId="7E73460E" w:rsidR="003879EB" w:rsidRDefault="007B5C4B" w:rsidP="004418A4">
            <w:pPr>
              <w:pStyle w:val="Dates"/>
            </w:pPr>
            <w:r>
              <w:t>11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6ECCA938" w14:textId="4E97F68E" w:rsidR="003879EB" w:rsidRDefault="00E810A1" w:rsidP="004418A4">
            <w:pPr>
              <w:pStyle w:val="Dates"/>
            </w:pPr>
            <w:r>
              <w:t>12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3C84BADC" w14:textId="2B506BC9" w:rsidR="003879EB" w:rsidRDefault="00E810A1" w:rsidP="004418A4">
            <w:pPr>
              <w:pStyle w:val="Dates"/>
            </w:pPr>
            <w:r>
              <w:t>13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4B016AF4" w14:textId="300059D7" w:rsidR="003879EB" w:rsidRDefault="00E810A1" w:rsidP="004418A4">
            <w:pPr>
              <w:pStyle w:val="Dates"/>
            </w:pPr>
            <w:r>
              <w:t>14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1070F51A" w14:textId="5D9597AD" w:rsidR="003879EB" w:rsidRDefault="00E810A1" w:rsidP="004418A4">
            <w:pPr>
              <w:pStyle w:val="Dates"/>
            </w:pPr>
            <w:r>
              <w:t>15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58778D7B" w14:textId="157CDB04" w:rsidR="003879EB" w:rsidRDefault="00E810A1" w:rsidP="004418A4">
            <w:pPr>
              <w:pStyle w:val="Dates"/>
            </w:pPr>
            <w:r>
              <w:t>16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center"/>
          </w:tcPr>
          <w:p w14:paraId="7D7B99DF" w14:textId="5BAA9278" w:rsidR="003879EB" w:rsidRDefault="00E810A1" w:rsidP="004418A4">
            <w:pPr>
              <w:pStyle w:val="Dates"/>
            </w:pPr>
            <w:r>
              <w:t>17</w:t>
            </w:r>
          </w:p>
        </w:tc>
      </w:tr>
      <w:tr w:rsidR="003879EB" w14:paraId="1DEC8D78" w14:textId="77777777" w:rsidTr="004418A4">
        <w:trPr>
          <w:trHeight w:val="158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4ACB9BA0" w14:textId="7257096D" w:rsidR="003879EB" w:rsidRPr="00017A72" w:rsidRDefault="00B135B5" w:rsidP="004418A4">
            <w:pPr>
              <w:rPr>
                <w:b/>
                <w:bCs/>
                <w:sz w:val="24"/>
                <w:szCs w:val="24"/>
              </w:rPr>
            </w:pPr>
            <w:r w:rsidRPr="00017A72">
              <w:rPr>
                <w:b/>
                <w:bCs/>
                <w:sz w:val="24"/>
                <w:szCs w:val="24"/>
              </w:rPr>
              <w:t>H</w:t>
            </w:r>
            <w:r w:rsidR="00017A72" w:rsidRPr="00017A72">
              <w:rPr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4B99FC20" w14:textId="77777777" w:rsidR="003879EB" w:rsidRDefault="00D14B5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Infection and response</w:t>
            </w:r>
          </w:p>
          <w:p w14:paraId="001E24FE" w14:textId="004788A5" w:rsidR="00D14B51" w:rsidRPr="00DF479A" w:rsidRDefault="00DF479A" w:rsidP="004418A4">
            <w:pPr>
              <w:rPr>
                <w:b/>
                <w:bCs/>
                <w:u w:val="single"/>
              </w:rPr>
            </w:pPr>
            <w:r>
              <w:t xml:space="preserve">Protist diseases. </w:t>
            </w:r>
            <w:r w:rsidR="00D14B51">
              <w:t>Vaccination, developing drugs</w:t>
            </w:r>
            <w:r>
              <w:t xml:space="preserve">, antibiotics and painkillers.  </w:t>
            </w:r>
            <w:r>
              <w:rPr>
                <w:b/>
                <w:bCs/>
                <w:u w:val="single"/>
              </w:rPr>
              <w:t>End of unit test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39729F4" w14:textId="77777777" w:rsidR="008A2745" w:rsidRDefault="008A274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Cell structure</w:t>
            </w:r>
          </w:p>
          <w:p w14:paraId="1D0DB876" w14:textId="77777777" w:rsidR="003879EB" w:rsidRDefault="008A2745" w:rsidP="004418A4">
            <w:r>
              <w:t>Microscopy RP, cell differentiation/specialization, mitosis, stem cells</w:t>
            </w:r>
            <w:r w:rsidR="002837EE">
              <w:t>.</w:t>
            </w:r>
          </w:p>
          <w:p w14:paraId="1F7DCBEA" w14:textId="326A3E2A" w:rsidR="002837EE" w:rsidRDefault="002837EE" w:rsidP="004418A4">
            <w:r>
              <w:t>Osmosis RP, exchange surfaces (e.g., small intestine, lungs, root hair cells).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28C80EE1" w14:textId="77777777" w:rsidR="003879EB" w:rsidRDefault="00DF479A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Quantitative</w:t>
            </w:r>
          </w:p>
          <w:p w14:paraId="380486DC" w14:textId="186C7E95" w:rsidR="00DF479A" w:rsidRPr="00DF479A" w:rsidRDefault="00DF479A" w:rsidP="004418A4">
            <w:r>
              <w:t>Calculate mass of substance shown in a balanced equation, using moles to balance equations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2F5FD3A" w14:textId="77777777" w:rsidR="008A2745" w:rsidRDefault="008A274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Atomic structure</w:t>
            </w:r>
          </w:p>
          <w:p w14:paraId="304B378C" w14:textId="77777777" w:rsidR="003879EB" w:rsidRDefault="008A2745" w:rsidP="004418A4">
            <w:r>
              <w:t>Atoms, elements, compounds, balancing equations, separating techniques, history of the atom</w:t>
            </w:r>
            <w:r w:rsidR="002837EE">
              <w:t>.</w:t>
            </w:r>
          </w:p>
          <w:p w14:paraId="20B6664A" w14:textId="0DFC3BA1" w:rsidR="002837EE" w:rsidRDefault="00591D05" w:rsidP="004418A4">
            <w:r>
              <w:t>History of the periodic table, group 1 v’s group 7 rends, group 0 trends.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59570327" w14:textId="44980272" w:rsidR="00DF479A" w:rsidRDefault="00DF479A" w:rsidP="004418A4"/>
          <w:p w14:paraId="59BD4184" w14:textId="77777777" w:rsidR="00DF479A" w:rsidRDefault="00DF479A" w:rsidP="004418A4"/>
          <w:p w14:paraId="107ED97C" w14:textId="272F2DD6" w:rsidR="00DF479A" w:rsidRPr="00DF479A" w:rsidRDefault="00DF479A" w:rsidP="004418A4">
            <w:pPr>
              <w:rPr>
                <w:b/>
                <w:bCs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6C4F450" w14:textId="77777777" w:rsidR="003879EB" w:rsidRDefault="00DF479A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Science</w:t>
            </w:r>
          </w:p>
          <w:p w14:paraId="6D6A3127" w14:textId="5C12C927" w:rsidR="00DF479A" w:rsidRPr="00DF479A" w:rsidRDefault="00DF479A" w:rsidP="004418A4">
            <w:pPr>
              <w:rPr>
                <w:b/>
                <w:bCs/>
                <w:u w:val="single"/>
              </w:rPr>
            </w:pPr>
            <w:r>
              <w:t xml:space="preserve">Pick any </w:t>
            </w:r>
            <w:r>
              <w:rPr>
                <w:b/>
                <w:bCs/>
                <w:u w:val="single"/>
              </w:rPr>
              <w:t>paper 2</w:t>
            </w:r>
            <w:r>
              <w:t xml:space="preserve"> topics that you want to revisit and then attempt 5 exam questions</w:t>
            </w:r>
          </w:p>
        </w:tc>
      </w:tr>
      <w:tr w:rsidR="003879EB" w14:paraId="0EAB93AB" w14:textId="77777777" w:rsidTr="004418A4">
        <w:trPr>
          <w:trHeight w:val="1871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16FC0871" w14:textId="0F428917" w:rsidR="003879EB" w:rsidRDefault="004418A4" w:rsidP="004418A4">
            <w:pPr>
              <w:pStyle w:val="Dates"/>
              <w:jc w:val="left"/>
            </w:pPr>
            <w:r>
              <w:t xml:space="preserve">                                   </w:t>
            </w:r>
            <w:r w:rsidR="001C39A7">
              <w:t>18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5DDC9457" w14:textId="737C7AE4" w:rsidR="003879EB" w:rsidRDefault="001C39A7" w:rsidP="004418A4">
            <w:pPr>
              <w:pStyle w:val="Dates"/>
            </w:pPr>
            <w:r>
              <w:t>19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7233BDC5" w14:textId="40BDA337" w:rsidR="003879EB" w:rsidRDefault="00A8328E" w:rsidP="004418A4">
            <w:pPr>
              <w:pStyle w:val="Dates"/>
            </w:pPr>
            <w:r>
              <w:t>20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46042B8C" w14:textId="439072BB" w:rsidR="003879EB" w:rsidRDefault="00A8328E" w:rsidP="004418A4">
            <w:pPr>
              <w:pStyle w:val="Dates"/>
            </w:pPr>
            <w:r>
              <w:t>21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290772CD" w14:textId="3B939F24" w:rsidR="003879EB" w:rsidRDefault="00A8328E" w:rsidP="004418A4">
            <w:pPr>
              <w:pStyle w:val="Dates"/>
            </w:pPr>
            <w:r>
              <w:t>22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1DCBED41" w14:textId="0B0DE92A" w:rsidR="00A8328E" w:rsidRDefault="00A8328E" w:rsidP="004418A4">
            <w:pPr>
              <w:pStyle w:val="Dates"/>
            </w:pPr>
            <w:r>
              <w:t xml:space="preserve">                                    23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335994BB" w14:textId="22053453" w:rsidR="003879EB" w:rsidRDefault="00BB3FFC" w:rsidP="004418A4">
            <w:pPr>
              <w:pStyle w:val="Dates"/>
            </w:pPr>
            <w:r>
              <w:t>24</w:t>
            </w:r>
          </w:p>
        </w:tc>
      </w:tr>
      <w:tr w:rsidR="003879EB" w14:paraId="6DFCD569" w14:textId="77777777" w:rsidTr="004418A4">
        <w:trPr>
          <w:trHeight w:val="1474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674CB068" w14:textId="31032B94" w:rsidR="003879EB" w:rsidRPr="003A581F" w:rsidRDefault="003879EB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2B4E0ABC" w14:textId="77777777" w:rsidR="003879EB" w:rsidRDefault="00DF479A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Bioenergetics</w:t>
            </w:r>
          </w:p>
          <w:p w14:paraId="041862D9" w14:textId="448543F9" w:rsidR="00DF479A" w:rsidRPr="00DF479A" w:rsidRDefault="00DF479A" w:rsidP="004418A4">
            <w:r>
              <w:t xml:space="preserve">Photosynthesis RP, rate of photosynthesis, </w:t>
            </w:r>
            <w:r w:rsidR="002D061B">
              <w:t xml:space="preserve">uses of glucose, </w:t>
            </w:r>
            <w:r>
              <w:t>limiting factors and graphs, inverse proportion, greenhouses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1309E749" w14:textId="77777777" w:rsidR="003879EB" w:rsidRDefault="00DF479A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Chemical change</w:t>
            </w:r>
          </w:p>
          <w:p w14:paraId="3694C2E0" w14:textId="29534F90" w:rsidR="00DF479A" w:rsidRPr="00DF479A" w:rsidRDefault="00DF479A" w:rsidP="004418A4">
            <w:r>
              <w:t>Reactivity series, displacement, metal reactions with acids and water,</w:t>
            </w:r>
            <w:r w:rsidR="002D061B">
              <w:t xml:space="preserve"> extraction of metals and reduction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3E085FBD" w14:textId="38EA8A2C" w:rsidR="003879EB" w:rsidRDefault="002D061B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Bioenergetics</w:t>
            </w:r>
          </w:p>
          <w:p w14:paraId="0404CD04" w14:textId="3B3558DD" w:rsidR="002D061B" w:rsidRPr="00B12506" w:rsidRDefault="002D061B" w:rsidP="004418A4">
            <w:pPr>
              <w:rPr>
                <w:b/>
                <w:bCs/>
                <w:u w:val="single"/>
              </w:rPr>
            </w:pPr>
            <w:r>
              <w:t xml:space="preserve">Aerobic and anaerobic respiration, response to exercise, metabolism. </w:t>
            </w:r>
            <w:r>
              <w:rPr>
                <w:b/>
                <w:bCs/>
                <w:u w:val="single"/>
              </w:rPr>
              <w:t>End of unit test.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1B7BC3C8" w14:textId="77777777" w:rsidR="002D061B" w:rsidRDefault="002D061B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</w:t>
            </w:r>
          </w:p>
          <w:p w14:paraId="4739CA6D" w14:textId="76128048" w:rsidR="003879EB" w:rsidRDefault="002D061B" w:rsidP="004418A4">
            <w:r>
              <w:t>5 exam questions covering P1 and P2 content covered during lessons.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4984025D" w14:textId="77777777" w:rsidR="002D061B" w:rsidRDefault="002D061B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Chemical change</w:t>
            </w:r>
          </w:p>
          <w:p w14:paraId="0F178560" w14:textId="685B9202" w:rsidR="003879EB" w:rsidRPr="002D061B" w:rsidRDefault="002D061B" w:rsidP="004418A4">
            <w:pPr>
              <w:rPr>
                <w:b/>
                <w:bCs/>
                <w:u w:val="single"/>
              </w:rPr>
            </w:pPr>
            <w:r>
              <w:t xml:space="preserve">Recall previous topics. </w:t>
            </w:r>
            <w:proofErr w:type="spellStart"/>
            <w:r>
              <w:t>Neutr</w:t>
            </w:r>
            <w:bookmarkStart w:id="0" w:name="_GoBack"/>
            <w:bookmarkEnd w:id="0"/>
            <w:r>
              <w:t>alisation</w:t>
            </w:r>
            <w:proofErr w:type="spellEnd"/>
            <w:r>
              <w:t xml:space="preserve"> of acids and making soluble salts RP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16A2A19D" w14:textId="77777777" w:rsidR="00854C57" w:rsidRDefault="00854C57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Quantitative</w:t>
            </w:r>
          </w:p>
          <w:p w14:paraId="14647C2F" w14:textId="781EC179" w:rsidR="003879EB" w:rsidRDefault="00854C57" w:rsidP="004418A4">
            <w:r>
              <w:t>Limiting reactants, plenty of exam questions</w:t>
            </w:r>
          </w:p>
        </w:tc>
      </w:tr>
      <w:tr w:rsidR="003879EB" w14:paraId="2AA507F1" w14:textId="77777777" w:rsidTr="004418A4">
        <w:trPr>
          <w:trHeight w:val="20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17942225" w14:textId="1CAAB445" w:rsidR="003879EB" w:rsidRDefault="00250713" w:rsidP="004418A4">
            <w:pPr>
              <w:pStyle w:val="Dates"/>
            </w:pPr>
            <w:r>
              <w:t>25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28EEA8CE" w14:textId="70600E43" w:rsidR="003879EB" w:rsidRDefault="00250713" w:rsidP="004418A4">
            <w:pPr>
              <w:pStyle w:val="Dates"/>
            </w:pPr>
            <w:r>
              <w:t>26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66CEA5A0" w14:textId="75C94833" w:rsidR="003879EB" w:rsidRDefault="00250713" w:rsidP="004418A4">
            <w:pPr>
              <w:pStyle w:val="Dates"/>
            </w:pPr>
            <w:r>
              <w:t>27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20B4CD35" w14:textId="4FB62DBB" w:rsidR="003879EB" w:rsidRDefault="00250713" w:rsidP="004418A4">
            <w:pPr>
              <w:pStyle w:val="Dates"/>
            </w:pPr>
            <w:r>
              <w:t>28</w:t>
            </w:r>
            <w:r w:rsidR="003879EB">
              <w:fldChar w:fldCharType="begin"/>
            </w:r>
            <w:r w:rsidR="003879EB">
              <w:instrText xml:space="preserve">IF </w:instrText>
            </w:r>
            <w:r w:rsidR="003879EB">
              <w:fldChar w:fldCharType="begin"/>
            </w:r>
            <w:r w:rsidR="003879EB">
              <w:instrText xml:space="preserve"> =C10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28</w:instrText>
            </w:r>
            <w:r w:rsidR="003879EB">
              <w:fldChar w:fldCharType="end"/>
            </w:r>
            <w:r w:rsidR="003879EB">
              <w:instrText xml:space="preserve"> = 0,"" </w:instrText>
            </w:r>
            <w:r w:rsidR="003879EB">
              <w:fldChar w:fldCharType="begin"/>
            </w:r>
            <w:r w:rsidR="003879EB">
              <w:instrText xml:space="preserve"> IF </w:instrText>
            </w:r>
            <w:r w:rsidR="003879EB">
              <w:fldChar w:fldCharType="begin"/>
            </w:r>
            <w:r w:rsidR="003879EB">
              <w:instrText xml:space="preserve"> =C10 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28</w:instrText>
            </w:r>
            <w:r w:rsidR="003879EB">
              <w:fldChar w:fldCharType="end"/>
            </w:r>
            <w:r w:rsidR="003879EB">
              <w:instrText xml:space="preserve">  &lt; </w:instrText>
            </w:r>
            <w:r w:rsidR="003879EB">
              <w:fldChar w:fldCharType="begin"/>
            </w:r>
            <w:r w:rsidR="003879EB">
              <w:instrText xml:space="preserve"> DocVariable MonthEnd \@ d </w:instrText>
            </w:r>
            <w:r w:rsidR="003879EB">
              <w:fldChar w:fldCharType="separate"/>
            </w:r>
            <w:r w:rsidR="003879EB">
              <w:instrText>28</w:instrText>
            </w:r>
            <w:r w:rsidR="003879EB">
              <w:fldChar w:fldCharType="end"/>
            </w:r>
            <w:r w:rsidR="003879EB">
              <w:instrText xml:space="preserve">  </w:instrText>
            </w:r>
            <w:r w:rsidR="003879EB">
              <w:fldChar w:fldCharType="begin"/>
            </w:r>
            <w:r w:rsidR="003879EB">
              <w:instrText xml:space="preserve"> =C10+1 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27</w:instrText>
            </w:r>
            <w:r w:rsidR="003879EB">
              <w:fldChar w:fldCharType="end"/>
            </w:r>
            <w:r w:rsidR="003879EB">
              <w:instrText xml:space="preserve"> "" </w:instrText>
            </w:r>
            <w:r w:rsidR="003879EB">
              <w:fldChar w:fldCharType="end"/>
            </w:r>
            <w:r w:rsidR="003879EB">
              <w:fldChar w:fldCharType="end"/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53313B2D" w14:textId="338A2C60" w:rsidR="003879EB" w:rsidRDefault="00090949" w:rsidP="004418A4">
            <w:pPr>
              <w:pStyle w:val="Dates"/>
            </w:pPr>
            <w:r>
              <w:t>29</w:t>
            </w:r>
            <w:r w:rsidR="003879EB">
              <w:fldChar w:fldCharType="begin"/>
            </w:r>
            <w:r w:rsidR="003879EB">
              <w:instrText xml:space="preserve">IF </w:instrText>
            </w:r>
            <w:r w:rsidR="003879EB">
              <w:fldChar w:fldCharType="begin"/>
            </w:r>
            <w:r w:rsidR="003879EB">
              <w:instrText xml:space="preserve"> =D10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0</w:instrText>
            </w:r>
            <w:r w:rsidR="003879EB">
              <w:fldChar w:fldCharType="end"/>
            </w:r>
            <w:r w:rsidR="003879EB">
              <w:instrText xml:space="preserve"> = 0,"" </w:instrText>
            </w:r>
            <w:r w:rsidR="003879EB">
              <w:fldChar w:fldCharType="begin"/>
            </w:r>
            <w:r w:rsidR="003879EB">
              <w:instrText xml:space="preserve"> IF </w:instrText>
            </w:r>
            <w:r w:rsidR="003879EB">
              <w:fldChar w:fldCharType="begin"/>
            </w:r>
            <w:r w:rsidR="003879EB">
              <w:instrText xml:space="preserve"> =D10 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27</w:instrText>
            </w:r>
            <w:r w:rsidR="003879EB">
              <w:fldChar w:fldCharType="end"/>
            </w:r>
            <w:r w:rsidR="003879EB">
              <w:instrText xml:space="preserve">  &lt; </w:instrText>
            </w:r>
            <w:r w:rsidR="003879EB">
              <w:fldChar w:fldCharType="begin"/>
            </w:r>
            <w:r w:rsidR="003879EB">
              <w:instrText xml:space="preserve"> DocVariable MonthEnd \@ d </w:instrText>
            </w:r>
            <w:r w:rsidR="003879EB">
              <w:fldChar w:fldCharType="separate"/>
            </w:r>
            <w:r w:rsidR="003879EB">
              <w:instrText>31</w:instrText>
            </w:r>
            <w:r w:rsidR="003879EB">
              <w:fldChar w:fldCharType="end"/>
            </w:r>
            <w:r w:rsidR="003879EB">
              <w:instrText xml:space="preserve">  </w:instrText>
            </w:r>
            <w:r w:rsidR="003879EB">
              <w:fldChar w:fldCharType="begin"/>
            </w:r>
            <w:r w:rsidR="003879EB">
              <w:instrText xml:space="preserve"> =D10+1 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28</w:instrText>
            </w:r>
            <w:r w:rsidR="003879EB">
              <w:fldChar w:fldCharType="end"/>
            </w:r>
            <w:r w:rsidR="003879EB">
              <w:instrText xml:space="preserve"> "" </w:instrText>
            </w:r>
            <w:r w:rsidR="003879EB">
              <w:fldChar w:fldCharType="separate"/>
            </w:r>
            <w:r w:rsidR="003879EB">
              <w:rPr>
                <w:noProof/>
              </w:rPr>
              <w:instrText>28</w:instrText>
            </w:r>
            <w:r w:rsidR="003879EB">
              <w:fldChar w:fldCharType="end"/>
            </w:r>
            <w:r w:rsidR="003879EB">
              <w:fldChar w:fldCharType="end"/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22B80DC8" w14:textId="77777777" w:rsidR="003879EB" w:rsidRDefault="003879EB" w:rsidP="004418A4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=E10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=E10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=E10+1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center"/>
          </w:tcPr>
          <w:p w14:paraId="09F582BB" w14:textId="77777777" w:rsidR="003879EB" w:rsidRDefault="003879EB" w:rsidP="004418A4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=F10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=F10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31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=F10+1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fldChar w:fldCharType="end"/>
            </w:r>
          </w:p>
        </w:tc>
      </w:tr>
      <w:tr w:rsidR="003879EB" w14:paraId="57176610" w14:textId="77777777" w:rsidTr="004418A4">
        <w:trPr>
          <w:trHeight w:val="90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182E7162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48C0855B" w14:textId="77777777" w:rsidR="003879EB" w:rsidRDefault="003879E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59FE8A3" w14:textId="34AD9717" w:rsidR="002D061B" w:rsidRDefault="002D061B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Biology: Paper 1</w:t>
            </w:r>
          </w:p>
          <w:p w14:paraId="1CC8DC36" w14:textId="36A65D5B" w:rsidR="002D061B" w:rsidRPr="002D061B" w:rsidRDefault="002D061B" w:rsidP="004418A4">
            <w:r>
              <w:t>Complete a full biology mock paper</w:t>
            </w:r>
            <w:r w:rsidR="00B12506">
              <w:t xml:space="preserve"> </w:t>
            </w:r>
            <w:r w:rsidR="00B12506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t xml:space="preserve"> Identify gaps in knowledge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395E91E" w14:textId="77777777" w:rsidR="00785F57" w:rsidRDefault="00785F57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Chemical change</w:t>
            </w:r>
          </w:p>
          <w:p w14:paraId="60B4C986" w14:textId="591D0980" w:rsidR="002D061B" w:rsidRPr="002D061B" w:rsidRDefault="00785F57" w:rsidP="004418A4">
            <w:r>
              <w:t>Strong and weak acids, electrolysis RP – molten and aqueous solutions, half equations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2A40594" w14:textId="49C8820C" w:rsidR="002D061B" w:rsidRP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3976C7D2" w14:textId="00B410DF" w:rsidR="00073CC0" w:rsidRP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CDCA0F4" w14:textId="156C80EC" w:rsidR="00073CC0" w:rsidRPr="00073CC0" w:rsidRDefault="00073CC0" w:rsidP="004418A4">
            <w:pPr>
              <w:rPr>
                <w:b/>
                <w:bCs/>
                <w:u w:val="single"/>
              </w:rPr>
            </w:pPr>
          </w:p>
        </w:tc>
      </w:tr>
    </w:tbl>
    <w:p w14:paraId="6CEC6BCF" w14:textId="77777777" w:rsidR="00F04C6F" w:rsidRDefault="00F04C6F"/>
    <w:tbl>
      <w:tblPr>
        <w:tblStyle w:val="GridTable1Light-Accent2"/>
        <w:tblpPr w:leftFromText="180" w:rightFromText="180" w:horzAnchor="margin" w:tblpY="-3210"/>
        <w:tblW w:w="5000" w:type="pct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Layout table"/>
      </w:tblPr>
      <w:tblGrid>
        <w:gridCol w:w="7200"/>
        <w:gridCol w:w="7200"/>
      </w:tblGrid>
      <w:tr w:rsidR="002D061B" w14:paraId="6DF76417" w14:textId="77777777" w:rsidTr="005743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none" w:sz="0" w:space="0" w:color="auto"/>
            </w:tcBorders>
          </w:tcPr>
          <w:p w14:paraId="34B9A20D" w14:textId="77777777" w:rsidR="002D061B" w:rsidRPr="00CD5A4A" w:rsidRDefault="002D061B" w:rsidP="005743E6">
            <w:pPr>
              <w:pStyle w:val="Month"/>
              <w:rPr>
                <w:sz w:val="60"/>
                <w:szCs w:val="60"/>
              </w:rPr>
            </w:pPr>
            <w:r w:rsidRPr="00CD5A4A">
              <w:rPr>
                <w:sz w:val="60"/>
                <w:szCs w:val="60"/>
              </w:rPr>
              <w:fldChar w:fldCharType="begin"/>
            </w:r>
            <w:r w:rsidRPr="00CD5A4A">
              <w:rPr>
                <w:sz w:val="60"/>
                <w:szCs w:val="60"/>
              </w:rPr>
              <w:instrText xml:space="preserve"> DOCVARIABLE  MonthStart \@ MMMM \* MERGEFORMAT </w:instrText>
            </w:r>
            <w:r w:rsidRPr="00CD5A4A">
              <w:rPr>
                <w:sz w:val="60"/>
                <w:szCs w:val="60"/>
              </w:rPr>
              <w:fldChar w:fldCharType="separate"/>
            </w:r>
            <w:r w:rsidRPr="00CD5A4A">
              <w:rPr>
                <w:sz w:val="60"/>
                <w:szCs w:val="60"/>
              </w:rPr>
              <w:t>March</w:t>
            </w:r>
            <w:r w:rsidRPr="00CD5A4A">
              <w:rPr>
                <w:sz w:val="60"/>
                <w:szCs w:val="60"/>
              </w:rPr>
              <w:fldChar w:fldCharType="end"/>
            </w:r>
          </w:p>
        </w:tc>
        <w:tc>
          <w:tcPr>
            <w:tcW w:w="2500" w:type="pct"/>
            <w:tcBorders>
              <w:bottom w:val="none" w:sz="0" w:space="0" w:color="auto"/>
            </w:tcBorders>
          </w:tcPr>
          <w:p w14:paraId="508A8AB0" w14:textId="77777777" w:rsidR="002D061B" w:rsidRDefault="002D061B" w:rsidP="00574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D061B" w14:paraId="22D424DE" w14:textId="77777777" w:rsidTr="005743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6C7C49C" w14:textId="77777777" w:rsidR="002D061B" w:rsidRDefault="002D061B" w:rsidP="005743E6"/>
        </w:tc>
        <w:tc>
          <w:tcPr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78CE710E" w14:textId="42155072" w:rsidR="002D061B" w:rsidRPr="00CD5A4A" w:rsidRDefault="007F5453" w:rsidP="005743E6">
            <w:pPr>
              <w:pStyle w:val="Yea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0"/>
                <w:szCs w:val="60"/>
              </w:rPr>
            </w:pPr>
            <w:r w:rsidRPr="00CD5A4A">
              <w:rPr>
                <w:sz w:val="60"/>
                <w:szCs w:val="60"/>
              </w:rPr>
              <w:t>2024</w:t>
            </w:r>
          </w:p>
        </w:tc>
      </w:tr>
      <w:tr w:rsidR="002D061B" w:rsidRPr="00420111" w14:paraId="0A8FD732" w14:textId="77777777" w:rsidTr="005743E6">
        <w:trPr>
          <w:trHeight w:hRule="exact"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3F971903" w14:textId="77777777" w:rsidR="002D061B" w:rsidRPr="00420111" w:rsidRDefault="002D061B" w:rsidP="005743E6"/>
        </w:tc>
        <w:tc>
          <w:tcPr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22A7630E" w14:textId="77777777" w:rsidR="002D061B" w:rsidRPr="00420111" w:rsidRDefault="002D061B" w:rsidP="00574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TableCalendar"/>
        <w:tblW w:w="5000" w:type="pct"/>
        <w:tblLayout w:type="fixed"/>
        <w:tblLook w:val="0420" w:firstRow="1" w:lastRow="0" w:firstColumn="0" w:lastColumn="0" w:noHBand="0" w:noVBand="1"/>
        <w:tblCaption w:val="Layout table"/>
      </w:tblPr>
      <w:tblGrid>
        <w:gridCol w:w="2054"/>
        <w:gridCol w:w="2055"/>
        <w:gridCol w:w="2055"/>
        <w:gridCol w:w="2055"/>
        <w:gridCol w:w="2055"/>
        <w:gridCol w:w="2055"/>
        <w:gridCol w:w="2055"/>
      </w:tblGrid>
      <w:tr w:rsidR="002D061B" w14:paraId="3B997105" w14:textId="77777777" w:rsidTr="00441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54" w:type="dxa"/>
          </w:tcPr>
          <w:p w14:paraId="4B3F5B1A" w14:textId="77777777" w:rsidR="002D061B" w:rsidRDefault="004418A4" w:rsidP="004418A4">
            <w:pPr>
              <w:pStyle w:val="Days"/>
            </w:pPr>
            <w:sdt>
              <w:sdtPr>
                <w:id w:val="1677536951"/>
                <w:placeholder>
                  <w:docPart w:val="5E5F108728954A97961E470D8DFB0345"/>
                </w:placeholder>
                <w:temporary/>
                <w:showingPlcHdr/>
                <w15:appearance w15:val="hidden"/>
              </w:sdtPr>
              <w:sdtContent>
                <w:r w:rsidR="002D061B">
                  <w:t>Sunday</w:t>
                </w:r>
              </w:sdtContent>
            </w:sdt>
            <w:r w:rsidR="002D061B">
              <w:t xml:space="preserve"> </w:t>
            </w:r>
          </w:p>
        </w:tc>
        <w:tc>
          <w:tcPr>
            <w:tcW w:w="2055" w:type="dxa"/>
          </w:tcPr>
          <w:p w14:paraId="5896C84A" w14:textId="77777777" w:rsidR="002D061B" w:rsidRDefault="004418A4" w:rsidP="004418A4">
            <w:pPr>
              <w:pStyle w:val="Days"/>
            </w:pPr>
            <w:sdt>
              <w:sdtPr>
                <w:id w:val="1847133392"/>
                <w:placeholder>
                  <w:docPart w:val="4037984FE2FF4DC9B562A23F6AB0C94D"/>
                </w:placeholder>
                <w:temporary/>
                <w:showingPlcHdr/>
                <w15:appearance w15:val="hidden"/>
              </w:sdtPr>
              <w:sdtContent>
                <w:r w:rsidR="002D061B">
                  <w:t>Monday</w:t>
                </w:r>
              </w:sdtContent>
            </w:sdt>
          </w:p>
        </w:tc>
        <w:tc>
          <w:tcPr>
            <w:tcW w:w="2055" w:type="dxa"/>
          </w:tcPr>
          <w:p w14:paraId="2B8EA28A" w14:textId="77777777" w:rsidR="002D061B" w:rsidRDefault="004418A4" w:rsidP="004418A4">
            <w:pPr>
              <w:pStyle w:val="Days"/>
            </w:pPr>
            <w:sdt>
              <w:sdtPr>
                <w:id w:val="-523399034"/>
                <w:placeholder>
                  <w:docPart w:val="AC465AA221374FCE8A62DC04665AD2FD"/>
                </w:placeholder>
                <w:temporary/>
                <w:showingPlcHdr/>
                <w15:appearance w15:val="hidden"/>
              </w:sdtPr>
              <w:sdtContent>
                <w:r w:rsidR="002D061B">
                  <w:t>Tuesday</w:t>
                </w:r>
              </w:sdtContent>
            </w:sdt>
          </w:p>
        </w:tc>
        <w:tc>
          <w:tcPr>
            <w:tcW w:w="2055" w:type="dxa"/>
          </w:tcPr>
          <w:p w14:paraId="19FE51F1" w14:textId="77777777" w:rsidR="002D061B" w:rsidRDefault="004418A4" w:rsidP="004418A4">
            <w:pPr>
              <w:pStyle w:val="Days"/>
            </w:pPr>
            <w:sdt>
              <w:sdtPr>
                <w:id w:val="-1089455573"/>
                <w:placeholder>
                  <w:docPart w:val="D4AD19C3897D49C7B63EAF5BB05DE4BF"/>
                </w:placeholder>
                <w:temporary/>
                <w:showingPlcHdr/>
                <w15:appearance w15:val="hidden"/>
              </w:sdtPr>
              <w:sdtContent>
                <w:r w:rsidR="002D061B">
                  <w:t>Wednesday</w:t>
                </w:r>
              </w:sdtContent>
            </w:sdt>
          </w:p>
        </w:tc>
        <w:tc>
          <w:tcPr>
            <w:tcW w:w="2055" w:type="dxa"/>
          </w:tcPr>
          <w:p w14:paraId="4C9A3ACE" w14:textId="77777777" w:rsidR="002D061B" w:rsidRDefault="004418A4" w:rsidP="004418A4">
            <w:pPr>
              <w:pStyle w:val="Days"/>
            </w:pPr>
            <w:sdt>
              <w:sdtPr>
                <w:id w:val="-847409289"/>
                <w:placeholder>
                  <w:docPart w:val="F24498193CED4CC9B506FE8E1F5E60B1"/>
                </w:placeholder>
                <w:temporary/>
                <w:showingPlcHdr/>
                <w15:appearance w15:val="hidden"/>
              </w:sdtPr>
              <w:sdtContent>
                <w:r w:rsidR="002D061B">
                  <w:t>Thursday</w:t>
                </w:r>
              </w:sdtContent>
            </w:sdt>
          </w:p>
        </w:tc>
        <w:tc>
          <w:tcPr>
            <w:tcW w:w="2055" w:type="dxa"/>
          </w:tcPr>
          <w:p w14:paraId="53CEC9C6" w14:textId="77777777" w:rsidR="002D061B" w:rsidRDefault="004418A4" w:rsidP="004418A4">
            <w:pPr>
              <w:pStyle w:val="Days"/>
            </w:pPr>
            <w:sdt>
              <w:sdtPr>
                <w:id w:val="954602998"/>
                <w:placeholder>
                  <w:docPart w:val="0725FCE4F4304695A3DAE978B289F91B"/>
                </w:placeholder>
                <w:temporary/>
                <w:showingPlcHdr/>
                <w15:appearance w15:val="hidden"/>
              </w:sdtPr>
              <w:sdtContent>
                <w:r w:rsidR="002D061B">
                  <w:t>Friday</w:t>
                </w:r>
              </w:sdtContent>
            </w:sdt>
          </w:p>
        </w:tc>
        <w:tc>
          <w:tcPr>
            <w:tcW w:w="2055" w:type="dxa"/>
          </w:tcPr>
          <w:p w14:paraId="3F1FA212" w14:textId="77777777" w:rsidR="002D061B" w:rsidRDefault="004418A4" w:rsidP="004418A4">
            <w:pPr>
              <w:pStyle w:val="Days"/>
            </w:pPr>
            <w:sdt>
              <w:sdtPr>
                <w:id w:val="-852499762"/>
                <w:placeholder>
                  <w:docPart w:val="CE9C2872A7174918B61C221DE00203BC"/>
                </w:placeholder>
                <w:temporary/>
                <w:showingPlcHdr/>
                <w15:appearance w15:val="hidden"/>
              </w:sdtPr>
              <w:sdtContent>
                <w:r w:rsidR="002D061B">
                  <w:t>Saturday</w:t>
                </w:r>
              </w:sdtContent>
            </w:sdt>
          </w:p>
        </w:tc>
      </w:tr>
      <w:tr w:rsidR="002D061B" w14:paraId="322676B9" w14:textId="77777777" w:rsidTr="004418A4">
        <w:tc>
          <w:tcPr>
            <w:tcW w:w="2054" w:type="dxa"/>
            <w:tcBorders>
              <w:bottom w:val="nil"/>
            </w:tcBorders>
          </w:tcPr>
          <w:p w14:paraId="0891968D" w14:textId="77777777" w:rsidR="002D061B" w:rsidRDefault="002D061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54494882" w14:textId="77777777" w:rsidR="002D061B" w:rsidRDefault="002D061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1A6F804A" w14:textId="77777777" w:rsidR="002D061B" w:rsidRDefault="002D061B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Wednesday</w:instrText>
            </w:r>
            <w:r>
              <w:fldChar w:fldCharType="end"/>
            </w:r>
            <w:r>
              <w:instrText xml:space="preserve"> = "Tuesday"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42996149" w14:textId="558CFD25" w:rsidR="002D061B" w:rsidRDefault="002D061B" w:rsidP="004418A4">
            <w:pPr>
              <w:pStyle w:val="Dates"/>
            </w:pPr>
          </w:p>
        </w:tc>
        <w:tc>
          <w:tcPr>
            <w:tcW w:w="2055" w:type="dxa"/>
            <w:tcBorders>
              <w:bottom w:val="nil"/>
            </w:tcBorders>
          </w:tcPr>
          <w:p w14:paraId="11361586" w14:textId="1CD84BCF" w:rsidR="002D061B" w:rsidRDefault="002D061B" w:rsidP="004418A4">
            <w:pPr>
              <w:pStyle w:val="Dates"/>
            </w:pPr>
          </w:p>
        </w:tc>
        <w:tc>
          <w:tcPr>
            <w:tcW w:w="2055" w:type="dxa"/>
            <w:tcBorders>
              <w:bottom w:val="nil"/>
            </w:tcBorders>
          </w:tcPr>
          <w:p w14:paraId="62E46DA6" w14:textId="46198503" w:rsidR="002D061B" w:rsidRDefault="001F5D1C" w:rsidP="004418A4">
            <w:pPr>
              <w:pStyle w:val="Dates"/>
            </w:pPr>
            <w:r>
              <w:t>1</w:t>
            </w:r>
          </w:p>
        </w:tc>
        <w:tc>
          <w:tcPr>
            <w:tcW w:w="2055" w:type="dxa"/>
            <w:tcBorders>
              <w:bottom w:val="nil"/>
            </w:tcBorders>
          </w:tcPr>
          <w:p w14:paraId="704F6D71" w14:textId="06AF6C4E" w:rsidR="002D061B" w:rsidRDefault="001F5D1C" w:rsidP="004418A4">
            <w:pPr>
              <w:pStyle w:val="Dates"/>
            </w:pPr>
            <w:r>
              <w:t>2</w:t>
            </w:r>
          </w:p>
        </w:tc>
      </w:tr>
      <w:tr w:rsidR="002D061B" w14:paraId="3EFBED89" w14:textId="77777777" w:rsidTr="004418A4">
        <w:trPr>
          <w:trHeight w:hRule="exact" w:val="1191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08A555A0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49D29A5D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F78C750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4783269F" w14:textId="63278AC8" w:rsidR="002D061B" w:rsidRDefault="002D061B" w:rsidP="00073CC0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D6D8472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6F7FA8E" w14:textId="77777777" w:rsidR="00073CC0" w:rsidRDefault="00073CC0" w:rsidP="00073CC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Energy change</w:t>
            </w:r>
          </w:p>
          <w:p w14:paraId="3D7EC55B" w14:textId="4253CE43" w:rsidR="002D061B" w:rsidRDefault="00073CC0" w:rsidP="00073CC0">
            <w:r>
              <w:t>Temperature change RP. Exothermic vs endothermic. Bond energy calculations.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E9A963A" w14:textId="77777777" w:rsidR="00073CC0" w:rsidRDefault="00073CC0" w:rsidP="00073CC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</w:t>
            </w:r>
          </w:p>
          <w:p w14:paraId="436619E3" w14:textId="0B822DA1" w:rsidR="002D061B" w:rsidRDefault="00073CC0" w:rsidP="00073CC0">
            <w:r>
              <w:t>5 exam questions covering P1 and P2 content covered during lessons.</w:t>
            </w:r>
          </w:p>
        </w:tc>
      </w:tr>
      <w:tr w:rsidR="00337856" w14:paraId="53F57A0C" w14:textId="77777777" w:rsidTr="004418A4">
        <w:trPr>
          <w:trHeight w:val="57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61D472F7" w14:textId="70B3239D" w:rsidR="002D061B" w:rsidRDefault="00071640" w:rsidP="004418A4">
            <w:pPr>
              <w:pStyle w:val="Dates"/>
            </w:pPr>
            <w:r>
              <w:t>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2E4B5189" w14:textId="342A2E04" w:rsidR="002D061B" w:rsidRDefault="00071640" w:rsidP="004418A4">
            <w:pPr>
              <w:pStyle w:val="Dates"/>
            </w:pPr>
            <w:r>
              <w:t>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1A83CC83" w14:textId="557ABDF3" w:rsidR="002D061B" w:rsidRDefault="00071640" w:rsidP="004418A4">
            <w:pPr>
              <w:pStyle w:val="Dates"/>
            </w:pPr>
            <w:r>
              <w:t>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4D498BF7" w14:textId="0963D02B" w:rsidR="002D061B" w:rsidRDefault="00071640" w:rsidP="004418A4">
            <w:pPr>
              <w:pStyle w:val="Dates"/>
            </w:pPr>
            <w:r>
              <w:t>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198B5C6C" w14:textId="0B2052D9" w:rsidR="002D061B" w:rsidRDefault="00071640" w:rsidP="004418A4">
            <w:pPr>
              <w:pStyle w:val="Dates"/>
            </w:pPr>
            <w:r>
              <w:t>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12655EF9" w14:textId="798F2D8C" w:rsidR="002D061B" w:rsidRDefault="00071640" w:rsidP="004418A4">
            <w:pPr>
              <w:pStyle w:val="Dates"/>
            </w:pPr>
            <w:r>
              <w:t>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FDFF1" w:themeFill="text2" w:themeFillTint="1A"/>
          </w:tcPr>
          <w:p w14:paraId="55F931B9" w14:textId="606C0273" w:rsidR="002D061B" w:rsidRDefault="0074682D" w:rsidP="004418A4">
            <w:pPr>
              <w:pStyle w:val="Dates"/>
            </w:pPr>
            <w:r>
              <w:t>9</w:t>
            </w:r>
          </w:p>
        </w:tc>
      </w:tr>
      <w:tr w:rsidR="00337856" w14:paraId="227DC7D2" w14:textId="77777777" w:rsidTr="00F04C6F">
        <w:trPr>
          <w:trHeight w:hRule="exact" w:val="66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25221F1D" w14:textId="32CFDE50" w:rsidR="002D061B" w:rsidRPr="00230B50" w:rsidRDefault="002D061B" w:rsidP="005A29DF">
            <w:pPr>
              <w:rPr>
                <w:b/>
                <w:bCs/>
                <w:color w:val="0BBEFF" w:themeColor="accent3" w:themeShade="BF"/>
                <w:sz w:val="24"/>
                <w:szCs w:val="24"/>
                <w:u w:val="single"/>
              </w:rPr>
            </w:pPr>
          </w:p>
          <w:p w14:paraId="0B57F129" w14:textId="1C1D2506" w:rsidR="00073CC0" w:rsidRPr="00073CC0" w:rsidRDefault="00073CC0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47CB5A5B" w14:textId="7D88C3FD" w:rsidR="002D061B" w:rsidRPr="00337856" w:rsidRDefault="00436180" w:rsidP="004418A4">
            <w:pPr>
              <w:rPr>
                <w:b/>
                <w:bCs/>
                <w:sz w:val="22"/>
                <w:szCs w:val="22"/>
              </w:rPr>
            </w:pPr>
            <w:r w:rsidRPr="00337856">
              <w:rPr>
                <w:b/>
                <w:bCs/>
                <w:sz w:val="22"/>
                <w:szCs w:val="22"/>
              </w:rPr>
              <w:t>Y</w:t>
            </w:r>
            <w:r w:rsidR="003E4911" w:rsidRPr="00337856">
              <w:rPr>
                <w:b/>
                <w:bCs/>
                <w:sz w:val="22"/>
                <w:szCs w:val="22"/>
              </w:rPr>
              <w:t>11 In Class Assessments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5F563231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08D0798A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40D360A6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082F9F05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25F426B5" w14:textId="77777777" w:rsidR="002D061B" w:rsidRDefault="002D061B" w:rsidP="004418A4"/>
        </w:tc>
      </w:tr>
      <w:tr w:rsidR="002D061B" w14:paraId="61237320" w14:textId="77777777" w:rsidTr="004418A4">
        <w:trPr>
          <w:trHeight w:hRule="exact" w:val="1020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0F7F999E" w14:textId="417CE58D" w:rsidR="002D061B" w:rsidRPr="00073CC0" w:rsidRDefault="005509D0" w:rsidP="00FD28E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 Class Assessments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2D350948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66B1E28D" w14:textId="02FB4CDF" w:rsidR="002D061B" w:rsidRDefault="000B0549" w:rsidP="004418A4">
            <w:r>
              <w:t xml:space="preserve"> 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514D1B6E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16222D7F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38380F25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FDFF1" w:themeFill="text2" w:themeFillTint="1A"/>
          </w:tcPr>
          <w:p w14:paraId="59A9C626" w14:textId="77777777" w:rsidR="002D061B" w:rsidRDefault="002D061B" w:rsidP="004418A4"/>
        </w:tc>
      </w:tr>
      <w:tr w:rsidR="002D061B" w14:paraId="600ECEAC" w14:textId="77777777" w:rsidTr="004418A4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28046BDE" w14:textId="4039EBDD" w:rsidR="002D061B" w:rsidRDefault="006405F4" w:rsidP="004418A4">
            <w:pPr>
              <w:pStyle w:val="Dates"/>
            </w:pPr>
            <w:r>
              <w:t>17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4CAAE3F0" w14:textId="6774A0A6" w:rsidR="002D061B" w:rsidRDefault="006405F4" w:rsidP="004418A4">
            <w:pPr>
              <w:pStyle w:val="Dates"/>
            </w:pPr>
            <w:r>
              <w:t>18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2F7422E" w14:textId="2E83D22E" w:rsidR="002D061B" w:rsidRDefault="006405F4" w:rsidP="004418A4">
            <w:pPr>
              <w:pStyle w:val="Dates"/>
            </w:pPr>
            <w:r>
              <w:t>19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72B2D04D" w14:textId="16A724B6" w:rsidR="002D061B" w:rsidRDefault="006405F4" w:rsidP="004418A4">
            <w:pPr>
              <w:pStyle w:val="Dates"/>
            </w:pPr>
            <w:r>
              <w:t>20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0EE01E6" w14:textId="5BAB3CCD" w:rsidR="002D061B" w:rsidRDefault="006405F4" w:rsidP="004418A4">
            <w:pPr>
              <w:pStyle w:val="Dates"/>
            </w:pPr>
            <w:r>
              <w:t>21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5CBABFF" w14:textId="4B6FBE8B" w:rsidR="002D061B" w:rsidRDefault="006405F4" w:rsidP="004418A4">
            <w:pPr>
              <w:pStyle w:val="Dates"/>
            </w:pPr>
            <w:r>
              <w:t>22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01922E81" w14:textId="45FF9593" w:rsidR="002D061B" w:rsidRDefault="006405F4" w:rsidP="004418A4">
            <w:pPr>
              <w:pStyle w:val="Dates"/>
            </w:pPr>
            <w:r>
              <w:t>23</w:t>
            </w:r>
          </w:p>
        </w:tc>
      </w:tr>
      <w:tr w:rsidR="002D061B" w14:paraId="6AE3E6EA" w14:textId="77777777" w:rsidTr="00080388">
        <w:trPr>
          <w:trHeight w:hRule="exact" w:val="1390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331B8516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41CD71D0" w14:textId="7E3A46FF" w:rsidR="00073CC0" w:rsidRP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19403B8" w14:textId="3F2F2ECB" w:rsidR="00073CC0" w:rsidRP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F32D0E8" w14:textId="7E1448D3" w:rsidR="002D061B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 2: Rate of reactions</w:t>
            </w:r>
          </w:p>
          <w:p w14:paraId="265F6471" w14:textId="13BF398A" w:rsidR="003A581F" w:rsidRPr="003A581F" w:rsidRDefault="003A581F" w:rsidP="004418A4">
            <w:pPr>
              <w:rPr>
                <w:b/>
                <w:bCs/>
                <w:u w:val="single"/>
              </w:rPr>
            </w:pPr>
            <w:r>
              <w:t>5 exam questions or end of unit test.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42CE09A" w14:textId="4802BBDB" w:rsidR="003A581F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2: Forces</w:t>
            </w:r>
          </w:p>
          <w:p w14:paraId="349CF82D" w14:textId="44032D67" w:rsidR="003A581F" w:rsidRPr="003A581F" w:rsidRDefault="003A581F" w:rsidP="004418A4">
            <w:pPr>
              <w:rPr>
                <w:b/>
                <w:bCs/>
                <w:u w:val="single"/>
              </w:rPr>
            </w:pPr>
            <w:r>
              <w:t>5 exam questions</w:t>
            </w:r>
            <w:r w:rsidR="004418A4">
              <w:t>.</w:t>
            </w:r>
            <w:r>
              <w:t xml:space="preserve">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4E9B360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5211E37" w14:textId="77777777" w:rsidR="002D061B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Physics:</w:t>
            </w:r>
          </w:p>
          <w:p w14:paraId="14931D9E" w14:textId="34FA37C5" w:rsidR="003A581F" w:rsidRPr="003A581F" w:rsidRDefault="003A581F" w:rsidP="004418A4">
            <w:pPr>
              <w:rPr>
                <w:b/>
                <w:bCs/>
                <w:u w:val="single"/>
              </w:rPr>
            </w:pPr>
            <w:r>
              <w:t>5 exam questions covering P1 and P2 content covered during lessons.</w:t>
            </w:r>
          </w:p>
        </w:tc>
      </w:tr>
      <w:tr w:rsidR="002D061B" w14:paraId="5D2BD5B8" w14:textId="77777777" w:rsidTr="004418A4">
        <w:trPr>
          <w:trHeight w:val="227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vAlign w:val="bottom"/>
          </w:tcPr>
          <w:p w14:paraId="441E7D28" w14:textId="0ABDF9A9" w:rsidR="002D061B" w:rsidRDefault="00AC74BE" w:rsidP="004418A4">
            <w:pPr>
              <w:pStyle w:val="Dates"/>
            </w:pPr>
            <w:r>
              <w:t>24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bottom"/>
          </w:tcPr>
          <w:p w14:paraId="60B4372E" w14:textId="09267286" w:rsidR="002D061B" w:rsidRDefault="00AC74BE" w:rsidP="004418A4">
            <w:pPr>
              <w:pStyle w:val="Dates"/>
            </w:pPr>
            <w:r>
              <w:t>2</w:t>
            </w:r>
            <w:r w:rsidR="007F7180">
              <w:t>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bottom"/>
          </w:tcPr>
          <w:p w14:paraId="7CB5BCC5" w14:textId="5017E35E" w:rsidR="002D061B" w:rsidRDefault="00AC74BE" w:rsidP="004418A4">
            <w:pPr>
              <w:pStyle w:val="Dates"/>
            </w:pPr>
            <w:r>
              <w:t>2</w:t>
            </w:r>
            <w:r w:rsidR="00CD4568">
              <w:t>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vAlign w:val="bottom"/>
          </w:tcPr>
          <w:p w14:paraId="6317C255" w14:textId="577176B3" w:rsidR="002D061B" w:rsidRDefault="00AC74BE" w:rsidP="004418A4">
            <w:pPr>
              <w:pStyle w:val="Dates"/>
            </w:pPr>
            <w:r>
              <w:t>2</w:t>
            </w:r>
            <w:r w:rsidR="00CD4568">
              <w:t>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bottom"/>
          </w:tcPr>
          <w:p w14:paraId="21871EF5" w14:textId="5413A425" w:rsidR="002D061B" w:rsidRDefault="00AC74BE" w:rsidP="004418A4">
            <w:pPr>
              <w:pStyle w:val="Dates"/>
            </w:pPr>
            <w:r>
              <w:t>2</w:t>
            </w:r>
            <w:r w:rsidR="00CD4568">
              <w:t>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bottom"/>
          </w:tcPr>
          <w:p w14:paraId="57BB5BF1" w14:textId="0C974192" w:rsidR="002D061B" w:rsidRDefault="00AC74BE" w:rsidP="004418A4">
            <w:pPr>
              <w:pStyle w:val="Dates"/>
            </w:pPr>
            <w:r>
              <w:t>2</w:t>
            </w:r>
            <w:r w:rsidR="00CD4568">
              <w:t>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  <w:vAlign w:val="bottom"/>
          </w:tcPr>
          <w:p w14:paraId="49C31C91" w14:textId="4D02739F" w:rsidR="002D061B" w:rsidRDefault="00CD4568" w:rsidP="004418A4">
            <w:pPr>
              <w:pStyle w:val="Dates"/>
            </w:pPr>
            <w:r>
              <w:t>30</w:t>
            </w:r>
            <w:r w:rsidR="002D061B">
              <w:fldChar w:fldCharType="begin"/>
            </w:r>
            <w:r w:rsidR="002D061B">
              <w:instrText xml:space="preserve">IF </w:instrText>
            </w:r>
            <w:r w:rsidR="002D061B">
              <w:fldChar w:fldCharType="begin"/>
            </w:r>
            <w:r w:rsidR="002D061B">
              <w:instrText xml:space="preserve"> =F10</w:instrText>
            </w:r>
            <w:r w:rsidR="002D061B">
              <w:fldChar w:fldCharType="separate"/>
            </w:r>
            <w:r w:rsidR="002D061B">
              <w:rPr>
                <w:noProof/>
              </w:rPr>
              <w:instrText>31</w:instrText>
            </w:r>
            <w:r w:rsidR="002D061B">
              <w:fldChar w:fldCharType="end"/>
            </w:r>
            <w:r w:rsidR="002D061B">
              <w:instrText xml:space="preserve"> = 0,"" </w:instrText>
            </w:r>
            <w:r w:rsidR="002D061B">
              <w:fldChar w:fldCharType="begin"/>
            </w:r>
            <w:r w:rsidR="002D061B">
              <w:instrText xml:space="preserve"> IF </w:instrText>
            </w:r>
            <w:r w:rsidR="002D061B">
              <w:fldChar w:fldCharType="begin"/>
            </w:r>
            <w:r w:rsidR="002D061B">
              <w:instrText xml:space="preserve"> =F10 </w:instrText>
            </w:r>
            <w:r w:rsidR="002D061B">
              <w:fldChar w:fldCharType="separate"/>
            </w:r>
            <w:r w:rsidR="002D061B">
              <w:rPr>
                <w:noProof/>
              </w:rPr>
              <w:instrText>31</w:instrText>
            </w:r>
            <w:r w:rsidR="002D061B">
              <w:fldChar w:fldCharType="end"/>
            </w:r>
            <w:r w:rsidR="002D061B">
              <w:instrText xml:space="preserve">  &lt; </w:instrText>
            </w:r>
            <w:r w:rsidR="002D061B">
              <w:fldChar w:fldCharType="begin"/>
            </w:r>
            <w:r w:rsidR="002D061B">
              <w:instrText xml:space="preserve"> DocVariable MonthEnd \@ d </w:instrText>
            </w:r>
            <w:r w:rsidR="002D061B">
              <w:fldChar w:fldCharType="separate"/>
            </w:r>
            <w:r w:rsidR="002D061B">
              <w:instrText>31</w:instrText>
            </w:r>
            <w:r w:rsidR="002D061B">
              <w:fldChar w:fldCharType="end"/>
            </w:r>
            <w:r w:rsidR="002D061B">
              <w:instrText xml:space="preserve">  </w:instrText>
            </w:r>
            <w:r w:rsidR="002D061B">
              <w:fldChar w:fldCharType="begin"/>
            </w:r>
            <w:r w:rsidR="002D061B">
              <w:instrText xml:space="preserve"> =F10+1 </w:instrText>
            </w:r>
            <w:r w:rsidR="002D061B">
              <w:fldChar w:fldCharType="separate"/>
            </w:r>
            <w:r w:rsidR="002D061B">
              <w:rPr>
                <w:noProof/>
              </w:rPr>
              <w:instrText>30</w:instrText>
            </w:r>
            <w:r w:rsidR="002D061B">
              <w:fldChar w:fldCharType="end"/>
            </w:r>
            <w:r w:rsidR="002D061B">
              <w:instrText xml:space="preserve"> "" </w:instrText>
            </w:r>
            <w:r w:rsidR="002D061B">
              <w:fldChar w:fldCharType="end"/>
            </w:r>
            <w:r w:rsidR="002D061B">
              <w:fldChar w:fldCharType="end"/>
            </w:r>
          </w:p>
        </w:tc>
      </w:tr>
      <w:tr w:rsidR="002D061B" w14:paraId="4994403A" w14:textId="77777777" w:rsidTr="004418A4">
        <w:trPr>
          <w:trHeight w:hRule="exact" w:val="124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75B2D506" w14:textId="77777777" w:rsidR="002D061B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5898D2A" w14:textId="77777777" w:rsidR="002D061B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2: Inheritance, variation and evolution</w:t>
            </w:r>
          </w:p>
          <w:p w14:paraId="68A33792" w14:textId="28F942CA" w:rsidR="003A581F" w:rsidRPr="003A581F" w:rsidRDefault="003A581F" w:rsidP="004418A4">
            <w:r>
              <w:t>5 exam questions or end of unit test.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FB5E7DB" w14:textId="77777777" w:rsidR="002D061B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 2: Organic chemistry</w:t>
            </w:r>
          </w:p>
          <w:p w14:paraId="5897C78F" w14:textId="3BEA8D8A" w:rsidR="003A581F" w:rsidRPr="003A581F" w:rsidRDefault="003A581F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DF5B99A" w14:textId="0B2CB670" w:rsidR="002D061B" w:rsidRDefault="003A581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</w:t>
            </w:r>
            <w:r w:rsidR="00230B50">
              <w:rPr>
                <w:b/>
                <w:bCs/>
                <w:u w:val="single"/>
              </w:rPr>
              <w:t xml:space="preserve"> 2</w:t>
            </w:r>
            <w:r>
              <w:rPr>
                <w:b/>
                <w:bCs/>
                <w:u w:val="single"/>
              </w:rPr>
              <w:t>: Waves</w:t>
            </w:r>
          </w:p>
          <w:p w14:paraId="51CFABE3" w14:textId="06DE3D8A" w:rsidR="003A581F" w:rsidRPr="003A581F" w:rsidRDefault="003A581F" w:rsidP="004418A4">
            <w:r>
              <w:t>5 exam questions or end of unit test.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028857A2" w14:textId="77777777" w:rsidR="002D061B" w:rsidRDefault="00EC71D2" w:rsidP="004418A4">
            <w:pPr>
              <w:rPr>
                <w:b/>
                <w:bCs/>
                <w:sz w:val="22"/>
                <w:szCs w:val="22"/>
              </w:rPr>
            </w:pPr>
            <w:r w:rsidRPr="00346FC0">
              <w:rPr>
                <w:b/>
                <w:bCs/>
                <w:sz w:val="22"/>
                <w:szCs w:val="22"/>
              </w:rPr>
              <w:t>INSET Day</w:t>
            </w:r>
          </w:p>
          <w:p w14:paraId="05444E2A" w14:textId="77777777" w:rsidR="00346FC0" w:rsidRDefault="00346FC0" w:rsidP="004418A4">
            <w:pPr>
              <w:rPr>
                <w:b/>
                <w:bCs/>
                <w:sz w:val="22"/>
                <w:szCs w:val="22"/>
              </w:rPr>
            </w:pPr>
          </w:p>
          <w:p w14:paraId="270215BB" w14:textId="38EBB926" w:rsidR="00346FC0" w:rsidRPr="00346FC0" w:rsidRDefault="00346FC0" w:rsidP="004418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End of Term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4036D46F" w14:textId="1A365162" w:rsidR="00DD132F" w:rsidRDefault="00DD132F" w:rsidP="004418A4">
            <w:pPr>
              <w:rPr>
                <w:b/>
                <w:bCs/>
                <w:u w:val="single"/>
              </w:rPr>
            </w:pPr>
          </w:p>
          <w:p w14:paraId="160880DA" w14:textId="7ECA6AEA" w:rsidR="002D061B" w:rsidRPr="00073CC0" w:rsidRDefault="002D061B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5F43DD78" w14:textId="77777777" w:rsidR="002D061B" w:rsidRDefault="002D061B" w:rsidP="004418A4"/>
        </w:tc>
      </w:tr>
    </w:tbl>
    <w:p w14:paraId="764F20E9" w14:textId="712FCAB5" w:rsidR="002F6E35" w:rsidRDefault="002F6E35"/>
    <w:tbl>
      <w:tblPr>
        <w:tblStyle w:val="GridTable1Light-Accent2"/>
        <w:tblW w:w="5000" w:type="pct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Layout table"/>
      </w:tblPr>
      <w:tblGrid>
        <w:gridCol w:w="7200"/>
        <w:gridCol w:w="7200"/>
      </w:tblGrid>
      <w:tr w:rsidR="00073CC0" w14:paraId="15D49190" w14:textId="77777777" w:rsidTr="00441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none" w:sz="0" w:space="0" w:color="auto"/>
            </w:tcBorders>
          </w:tcPr>
          <w:p w14:paraId="1DB58213" w14:textId="77777777" w:rsidR="00073CC0" w:rsidRPr="000806E1" w:rsidRDefault="00073CC0" w:rsidP="004418A4">
            <w:pPr>
              <w:pStyle w:val="Month"/>
              <w:rPr>
                <w:sz w:val="60"/>
                <w:szCs w:val="60"/>
              </w:rPr>
            </w:pPr>
            <w:r w:rsidRPr="000806E1">
              <w:rPr>
                <w:sz w:val="60"/>
                <w:szCs w:val="60"/>
              </w:rPr>
              <w:fldChar w:fldCharType="begin"/>
            </w:r>
            <w:r w:rsidRPr="000806E1">
              <w:rPr>
                <w:sz w:val="60"/>
                <w:szCs w:val="60"/>
              </w:rPr>
              <w:instrText xml:space="preserve"> DOCVARIABLE  MonthStart \@ MMMM \* MERGEFORMAT </w:instrText>
            </w:r>
            <w:r w:rsidRPr="000806E1">
              <w:rPr>
                <w:sz w:val="60"/>
                <w:szCs w:val="60"/>
              </w:rPr>
              <w:fldChar w:fldCharType="separate"/>
            </w:r>
            <w:r w:rsidRPr="000806E1">
              <w:rPr>
                <w:sz w:val="60"/>
                <w:szCs w:val="60"/>
              </w:rPr>
              <w:t>April</w:t>
            </w:r>
            <w:r w:rsidRPr="000806E1">
              <w:rPr>
                <w:sz w:val="60"/>
                <w:szCs w:val="60"/>
              </w:rPr>
              <w:fldChar w:fldCharType="end"/>
            </w:r>
          </w:p>
        </w:tc>
        <w:tc>
          <w:tcPr>
            <w:tcW w:w="2500" w:type="pct"/>
            <w:tcBorders>
              <w:bottom w:val="none" w:sz="0" w:space="0" w:color="auto"/>
            </w:tcBorders>
          </w:tcPr>
          <w:p w14:paraId="574BE672" w14:textId="77777777" w:rsidR="00073CC0" w:rsidRDefault="00073CC0" w:rsidP="004418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73CC0" w14:paraId="0B8A5CD3" w14:textId="77777777" w:rsidTr="004418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6E0F53E" w14:textId="77777777" w:rsidR="00073CC0" w:rsidRDefault="00073CC0" w:rsidP="004418A4"/>
        </w:tc>
        <w:tc>
          <w:tcPr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F2CFA47" w14:textId="51421D46" w:rsidR="00073CC0" w:rsidRPr="000806E1" w:rsidRDefault="00495DBC" w:rsidP="004418A4">
            <w:pPr>
              <w:pStyle w:val="Yea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0"/>
                <w:szCs w:val="60"/>
              </w:rPr>
            </w:pPr>
            <w:r w:rsidRPr="000806E1">
              <w:rPr>
                <w:sz w:val="60"/>
                <w:szCs w:val="60"/>
              </w:rPr>
              <w:t>2024</w:t>
            </w:r>
          </w:p>
        </w:tc>
      </w:tr>
      <w:tr w:rsidR="00073CC0" w:rsidRPr="00420111" w14:paraId="1D147D74" w14:textId="77777777" w:rsidTr="004418A4">
        <w:trPr>
          <w:trHeight w:hRule="exact"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5617B4C3" w14:textId="77777777" w:rsidR="00073CC0" w:rsidRPr="00420111" w:rsidRDefault="00073CC0" w:rsidP="004418A4"/>
        </w:tc>
        <w:tc>
          <w:tcPr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667E79D3" w14:textId="77777777" w:rsidR="00073CC0" w:rsidRPr="00420111" w:rsidRDefault="00073CC0" w:rsidP="00441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TableCalendar"/>
        <w:tblW w:w="5000" w:type="pct"/>
        <w:tblLayout w:type="fixed"/>
        <w:tblLook w:val="0420" w:firstRow="1" w:lastRow="0" w:firstColumn="0" w:lastColumn="0" w:noHBand="0" w:noVBand="1"/>
        <w:tblCaption w:val="Layout table"/>
      </w:tblPr>
      <w:tblGrid>
        <w:gridCol w:w="2054"/>
        <w:gridCol w:w="2055"/>
        <w:gridCol w:w="2055"/>
        <w:gridCol w:w="2055"/>
        <w:gridCol w:w="2055"/>
        <w:gridCol w:w="2055"/>
        <w:gridCol w:w="2055"/>
      </w:tblGrid>
      <w:tr w:rsidR="00073CC0" w14:paraId="0C64E359" w14:textId="77777777" w:rsidTr="00441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54" w:type="dxa"/>
          </w:tcPr>
          <w:p w14:paraId="361D90E6" w14:textId="77777777" w:rsidR="00073CC0" w:rsidRDefault="004418A4" w:rsidP="004418A4">
            <w:pPr>
              <w:pStyle w:val="Days"/>
            </w:pPr>
            <w:sdt>
              <w:sdtPr>
                <w:id w:val="-322207125"/>
                <w:placeholder>
                  <w:docPart w:val="A6F6083F3127429594EB821E32D3B986"/>
                </w:placeholder>
                <w:temporary/>
                <w:showingPlcHdr/>
                <w15:appearance w15:val="hidden"/>
              </w:sdtPr>
              <w:sdtContent>
                <w:r w:rsidR="00073CC0">
                  <w:t>Sunday</w:t>
                </w:r>
              </w:sdtContent>
            </w:sdt>
            <w:r w:rsidR="00073CC0">
              <w:t xml:space="preserve"> </w:t>
            </w:r>
          </w:p>
        </w:tc>
        <w:tc>
          <w:tcPr>
            <w:tcW w:w="2055" w:type="dxa"/>
          </w:tcPr>
          <w:p w14:paraId="274CA584" w14:textId="77777777" w:rsidR="00073CC0" w:rsidRDefault="004418A4" w:rsidP="004418A4">
            <w:pPr>
              <w:pStyle w:val="Days"/>
            </w:pPr>
            <w:sdt>
              <w:sdtPr>
                <w:id w:val="-1332755871"/>
                <w:placeholder>
                  <w:docPart w:val="0F43BE9FD4F64367A1ACA80D7031AF20"/>
                </w:placeholder>
                <w:temporary/>
                <w:showingPlcHdr/>
                <w15:appearance w15:val="hidden"/>
              </w:sdtPr>
              <w:sdtContent>
                <w:r w:rsidR="00073CC0">
                  <w:t>Monday</w:t>
                </w:r>
              </w:sdtContent>
            </w:sdt>
          </w:p>
        </w:tc>
        <w:tc>
          <w:tcPr>
            <w:tcW w:w="2055" w:type="dxa"/>
          </w:tcPr>
          <w:p w14:paraId="42768A40" w14:textId="77777777" w:rsidR="00073CC0" w:rsidRDefault="004418A4" w:rsidP="004418A4">
            <w:pPr>
              <w:pStyle w:val="Days"/>
            </w:pPr>
            <w:sdt>
              <w:sdtPr>
                <w:id w:val="424920208"/>
                <w:placeholder>
                  <w:docPart w:val="610B501898FB484EB17E3678234EB74D"/>
                </w:placeholder>
                <w:temporary/>
                <w:showingPlcHdr/>
                <w15:appearance w15:val="hidden"/>
              </w:sdtPr>
              <w:sdtContent>
                <w:r w:rsidR="00073CC0">
                  <w:t>Tuesday</w:t>
                </w:r>
              </w:sdtContent>
            </w:sdt>
          </w:p>
        </w:tc>
        <w:tc>
          <w:tcPr>
            <w:tcW w:w="2055" w:type="dxa"/>
          </w:tcPr>
          <w:p w14:paraId="58A29629" w14:textId="77777777" w:rsidR="00073CC0" w:rsidRDefault="004418A4" w:rsidP="004418A4">
            <w:pPr>
              <w:pStyle w:val="Days"/>
            </w:pPr>
            <w:sdt>
              <w:sdtPr>
                <w:id w:val="1104606211"/>
                <w:placeholder>
                  <w:docPart w:val="16200C9C085C423F849607BFBBE7A256"/>
                </w:placeholder>
                <w:temporary/>
                <w:showingPlcHdr/>
                <w15:appearance w15:val="hidden"/>
              </w:sdtPr>
              <w:sdtContent>
                <w:r w:rsidR="00073CC0">
                  <w:t>Wednesday</w:t>
                </w:r>
              </w:sdtContent>
            </w:sdt>
          </w:p>
        </w:tc>
        <w:tc>
          <w:tcPr>
            <w:tcW w:w="2055" w:type="dxa"/>
          </w:tcPr>
          <w:p w14:paraId="706785B9" w14:textId="77777777" w:rsidR="00073CC0" w:rsidRDefault="004418A4" w:rsidP="004418A4">
            <w:pPr>
              <w:pStyle w:val="Days"/>
            </w:pPr>
            <w:sdt>
              <w:sdtPr>
                <w:id w:val="-2121993890"/>
                <w:placeholder>
                  <w:docPart w:val="B9D776A167804202B4D4F52FBE09A686"/>
                </w:placeholder>
                <w:temporary/>
                <w:showingPlcHdr/>
                <w15:appearance w15:val="hidden"/>
              </w:sdtPr>
              <w:sdtContent>
                <w:r w:rsidR="00073CC0">
                  <w:t>Thursday</w:t>
                </w:r>
              </w:sdtContent>
            </w:sdt>
          </w:p>
        </w:tc>
        <w:tc>
          <w:tcPr>
            <w:tcW w:w="2055" w:type="dxa"/>
          </w:tcPr>
          <w:p w14:paraId="4E81FA73" w14:textId="77777777" w:rsidR="00073CC0" w:rsidRDefault="004418A4" w:rsidP="004418A4">
            <w:pPr>
              <w:pStyle w:val="Days"/>
            </w:pPr>
            <w:sdt>
              <w:sdtPr>
                <w:id w:val="324947734"/>
                <w:placeholder>
                  <w:docPart w:val="8943C805B8834A38BBC15B0DB849C290"/>
                </w:placeholder>
                <w:temporary/>
                <w:showingPlcHdr/>
                <w15:appearance w15:val="hidden"/>
              </w:sdtPr>
              <w:sdtContent>
                <w:r w:rsidR="00073CC0">
                  <w:t>Friday</w:t>
                </w:r>
              </w:sdtContent>
            </w:sdt>
          </w:p>
        </w:tc>
        <w:tc>
          <w:tcPr>
            <w:tcW w:w="2055" w:type="dxa"/>
          </w:tcPr>
          <w:p w14:paraId="6B71EB83" w14:textId="77777777" w:rsidR="00073CC0" w:rsidRDefault="004418A4" w:rsidP="004418A4">
            <w:pPr>
              <w:pStyle w:val="Days"/>
            </w:pPr>
            <w:sdt>
              <w:sdtPr>
                <w:id w:val="1448200433"/>
                <w:placeholder>
                  <w:docPart w:val="63D566B0E4E84CD1A8EA3D4032D5703C"/>
                </w:placeholder>
                <w:temporary/>
                <w:showingPlcHdr/>
                <w15:appearance w15:val="hidden"/>
              </w:sdtPr>
              <w:sdtContent>
                <w:r w:rsidR="00073CC0">
                  <w:t>Saturday</w:t>
                </w:r>
              </w:sdtContent>
            </w:sdt>
          </w:p>
        </w:tc>
      </w:tr>
      <w:tr w:rsidR="00073CC0" w14:paraId="7D512ADA" w14:textId="77777777" w:rsidTr="00E83447">
        <w:tc>
          <w:tcPr>
            <w:tcW w:w="2054" w:type="dxa"/>
            <w:tcBorders>
              <w:bottom w:val="nil"/>
            </w:tcBorders>
            <w:shd w:val="clear" w:color="auto" w:fill="F0FFBE" w:themeFill="accent1" w:themeFillTint="33"/>
          </w:tcPr>
          <w:p w14:paraId="15729065" w14:textId="0F00294D" w:rsidR="00073CC0" w:rsidRDefault="00495DBC" w:rsidP="004418A4">
            <w:pPr>
              <w:pStyle w:val="Dates"/>
            </w:pPr>
            <w:r>
              <w:t>31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 = "Sunday" 1 ""</w:instrText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671A3BF8" w14:textId="3BE93910" w:rsidR="00073CC0" w:rsidRDefault="00B57BEE" w:rsidP="004418A4">
            <w:pPr>
              <w:pStyle w:val="Dates"/>
            </w:pPr>
            <w:r>
              <w:t>1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 = "Monday" 1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=A2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&lt;&gt; 0 </w:instrText>
            </w:r>
            <w:r w:rsidR="00073CC0">
              <w:fldChar w:fldCharType="begin"/>
            </w:r>
            <w:r w:rsidR="00073CC0">
              <w:instrText xml:space="preserve"> =A2+1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747B8BA8" w14:textId="4ED37CAC" w:rsidR="00073CC0" w:rsidRDefault="003860CC" w:rsidP="004418A4">
            <w:pPr>
              <w:pStyle w:val="Dates"/>
            </w:pPr>
            <w:r>
              <w:t>2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 = "Tuesday" 1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=B2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&lt;&gt; 0 </w:instrText>
            </w:r>
            <w:r w:rsidR="00073CC0">
              <w:fldChar w:fldCharType="begin"/>
            </w:r>
            <w:r w:rsidR="00073CC0">
              <w:instrText xml:space="preserve"> =B2+1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3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42A9A1D2" w14:textId="2262AA87" w:rsidR="00073CC0" w:rsidRDefault="003860CC" w:rsidP="004418A4">
            <w:pPr>
              <w:pStyle w:val="Dates"/>
            </w:pPr>
            <w:r>
              <w:t>3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 = "Wednesday" 1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=C2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&lt;&gt; 0 </w:instrText>
            </w:r>
            <w:r w:rsidR="00073CC0">
              <w:fldChar w:fldCharType="begin"/>
            </w:r>
            <w:r w:rsidR="00073CC0">
              <w:instrText xml:space="preserve"> =C2+1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4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00B1BD73" w14:textId="3E34C0EE" w:rsidR="00073CC0" w:rsidRDefault="003860CC" w:rsidP="004418A4">
            <w:pPr>
              <w:pStyle w:val="Dates"/>
            </w:pPr>
            <w:r>
              <w:t>4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= "Thursday" 1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=D2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&lt;&gt; 0 </w:instrText>
            </w:r>
            <w:r w:rsidR="00073CC0">
              <w:fldChar w:fldCharType="begin"/>
            </w:r>
            <w:r w:rsidR="00073CC0">
              <w:instrText xml:space="preserve"> =D2+1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3DBD952E" w14:textId="08DA33AB" w:rsidR="00073CC0" w:rsidRDefault="003860CC" w:rsidP="004418A4">
            <w:pPr>
              <w:pStyle w:val="Dates"/>
            </w:pPr>
            <w:r>
              <w:t>5</w: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DocVariable MonthStart \@ dddd </w:instrText>
            </w:r>
            <w:r w:rsidR="00073CC0">
              <w:fldChar w:fldCharType="separate"/>
            </w:r>
            <w:r w:rsidR="00073CC0">
              <w:instrText>Saturday</w:instrText>
            </w:r>
            <w:r w:rsidR="00073CC0">
              <w:fldChar w:fldCharType="end"/>
            </w:r>
            <w:r w:rsidR="00073CC0">
              <w:instrText xml:space="preserve"> = "Friday" 1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=E2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&lt;&gt; 0 </w:instrText>
            </w:r>
            <w:r w:rsidR="00073CC0">
              <w:fldChar w:fldCharType="begin"/>
            </w:r>
            <w:r w:rsidR="00073CC0">
              <w:instrText xml:space="preserve"> =E2+1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3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  <w:shd w:val="clear" w:color="auto" w:fill="F0FFBE" w:themeFill="accent1" w:themeFillTint="33"/>
          </w:tcPr>
          <w:p w14:paraId="2D10EC97" w14:textId="4304329B" w:rsidR="00073CC0" w:rsidRDefault="003860CC" w:rsidP="004418A4">
            <w:pPr>
              <w:pStyle w:val="Dates"/>
            </w:pPr>
            <w:r>
              <w:t>6</w:t>
            </w:r>
          </w:p>
        </w:tc>
      </w:tr>
      <w:tr w:rsidR="00073CC0" w14:paraId="4CD08650" w14:textId="77777777" w:rsidTr="009170AD">
        <w:trPr>
          <w:trHeight w:hRule="exact" w:val="2023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0DCED27" w14:textId="77777777" w:rsidR="00DD132F" w:rsidRPr="003A581F" w:rsidRDefault="00DD132F" w:rsidP="004418A4">
            <w:r>
              <w:t>Focus on paper 2 biology, chemistry, physics – identify your weaker areas and focus on those</w:t>
            </w:r>
          </w:p>
          <w:p w14:paraId="2682AEC3" w14:textId="77777777" w:rsidR="00DD132F" w:rsidRDefault="00DD132F" w:rsidP="004418A4">
            <w:pPr>
              <w:rPr>
                <w:b/>
                <w:bCs/>
                <w:u w:val="single"/>
              </w:rPr>
            </w:pPr>
          </w:p>
          <w:p w14:paraId="2DE5F0C5" w14:textId="7E772E27" w:rsidR="00073CC0" w:rsidRPr="003A581F" w:rsidRDefault="00DD132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Try to do some full papers.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9528DE8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1F1ADD0B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49EA7B7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5950494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0DD673A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8CDDE28" w14:textId="13162C18" w:rsidR="004303CE" w:rsidRPr="004303CE" w:rsidRDefault="004303CE" w:rsidP="004418A4"/>
        </w:tc>
      </w:tr>
      <w:tr w:rsidR="00073CC0" w14:paraId="76AECFA5" w14:textId="77777777" w:rsidTr="00E83447">
        <w:trPr>
          <w:trHeight w:val="485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76BD8679" w14:textId="74CCF227" w:rsidR="00073CC0" w:rsidRDefault="0007415B" w:rsidP="004418A4">
            <w:pPr>
              <w:pStyle w:val="Dates"/>
            </w:pPr>
            <w:r>
              <w:t>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5FDCC0DF" w14:textId="4CB49DFC" w:rsidR="00073CC0" w:rsidRDefault="0007415B" w:rsidP="004418A4">
            <w:pPr>
              <w:pStyle w:val="Dates"/>
            </w:pPr>
            <w:r>
              <w:t>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32E02106" w14:textId="35C6E727" w:rsidR="00073CC0" w:rsidRDefault="0007415B" w:rsidP="004418A4">
            <w:pPr>
              <w:pStyle w:val="Dates"/>
            </w:pPr>
            <w:r>
              <w:t>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5B5FC03D" w14:textId="1AB933DA" w:rsidR="00073CC0" w:rsidRDefault="0007415B" w:rsidP="004418A4">
            <w:pPr>
              <w:pStyle w:val="Dates"/>
            </w:pPr>
            <w:r>
              <w:t>10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035ED4EE" w14:textId="4E1307EA" w:rsidR="00073CC0" w:rsidRDefault="0007415B" w:rsidP="004418A4">
            <w:pPr>
              <w:pStyle w:val="Dates"/>
            </w:pPr>
            <w:r>
              <w:t>11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681B7019" w14:textId="4BFB7321" w:rsidR="00073CC0" w:rsidRDefault="0007415B" w:rsidP="004418A4">
            <w:pPr>
              <w:pStyle w:val="Dates"/>
            </w:pPr>
            <w:r>
              <w:t>12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7FA84D6A" w14:textId="00980DAA" w:rsidR="00073CC0" w:rsidRDefault="0007415B" w:rsidP="004418A4">
            <w:pPr>
              <w:pStyle w:val="Dates"/>
            </w:pPr>
            <w:r>
              <w:t>13</w:t>
            </w:r>
          </w:p>
        </w:tc>
      </w:tr>
      <w:tr w:rsidR="00073CC0" w14:paraId="4672166F" w14:textId="77777777" w:rsidTr="009170AD">
        <w:trPr>
          <w:trHeight w:hRule="exact" w:val="2045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1F19B1D4" w14:textId="77777777" w:rsidR="00E83447" w:rsidRDefault="00E83447" w:rsidP="004418A4">
            <w:r>
              <w:t>Focus on paper 1 biology, chemistry, physics – identify your weaker areas and focus on those</w:t>
            </w:r>
          </w:p>
          <w:p w14:paraId="37C7D1EE" w14:textId="77777777" w:rsidR="00E83447" w:rsidRDefault="00E83447" w:rsidP="004418A4"/>
          <w:p w14:paraId="07CD6EFB" w14:textId="77777777" w:rsidR="00E83447" w:rsidRDefault="00E83447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Try to do some full papers.</w:t>
            </w:r>
          </w:p>
          <w:p w14:paraId="1105014F" w14:textId="2166AC89" w:rsidR="00073CC0" w:rsidRDefault="00073CC0" w:rsidP="00230B50">
            <w:pPr>
              <w:jc w:val="center"/>
              <w:rPr>
                <w:b/>
                <w:bCs/>
                <w:color w:val="0BBEFF" w:themeColor="accent3" w:themeShade="BF"/>
                <w:sz w:val="24"/>
                <w:szCs w:val="24"/>
                <w:u w:val="single"/>
              </w:rPr>
            </w:pPr>
          </w:p>
          <w:p w14:paraId="0495D17F" w14:textId="77777777" w:rsidR="00572132" w:rsidRDefault="00572132" w:rsidP="00230B50">
            <w:pPr>
              <w:jc w:val="center"/>
              <w:rPr>
                <w:b/>
                <w:bCs/>
                <w:color w:val="0BBEFF" w:themeColor="accent3" w:themeShade="BF"/>
                <w:sz w:val="24"/>
                <w:szCs w:val="24"/>
                <w:u w:val="single"/>
              </w:rPr>
            </w:pPr>
          </w:p>
          <w:p w14:paraId="36A2C24B" w14:textId="77777777" w:rsidR="00572132" w:rsidRPr="00230B50" w:rsidRDefault="00572132" w:rsidP="00230B50">
            <w:pPr>
              <w:jc w:val="center"/>
              <w:rPr>
                <w:b/>
                <w:bCs/>
                <w:color w:val="0BBEFF" w:themeColor="accent3" w:themeShade="BF"/>
                <w:sz w:val="24"/>
                <w:szCs w:val="24"/>
                <w:u w:val="single"/>
              </w:rPr>
            </w:pPr>
          </w:p>
          <w:p w14:paraId="46C7B33A" w14:textId="77777777" w:rsidR="003A581F" w:rsidRDefault="003A581F" w:rsidP="004418A4">
            <w:pPr>
              <w:rPr>
                <w:b/>
                <w:bCs/>
                <w:u w:val="single"/>
              </w:rPr>
            </w:pPr>
          </w:p>
          <w:p w14:paraId="35825185" w14:textId="77777777" w:rsidR="003A581F" w:rsidRDefault="003A581F" w:rsidP="004418A4">
            <w:pPr>
              <w:rPr>
                <w:b/>
                <w:bCs/>
                <w:u w:val="single"/>
              </w:rPr>
            </w:pPr>
          </w:p>
          <w:p w14:paraId="2B60DBC3" w14:textId="76339FB1" w:rsidR="003A581F" w:rsidRPr="00073CC0" w:rsidRDefault="003A581F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DDB9431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2BD0F92A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0AF3802D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A88EF80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258E156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16C95FEF" w14:textId="77777777" w:rsidR="00073CC0" w:rsidRDefault="00073CC0" w:rsidP="004418A4"/>
        </w:tc>
      </w:tr>
      <w:tr w:rsidR="00073CC0" w14:paraId="07FF86F6" w14:textId="77777777" w:rsidTr="005E23C3">
        <w:trPr>
          <w:trHeight w:val="403"/>
        </w:trPr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21D38C86" w14:textId="150A6B94" w:rsidR="00073CC0" w:rsidRDefault="0007415B" w:rsidP="004418A4">
            <w:pPr>
              <w:pStyle w:val="Dates"/>
            </w:pPr>
            <w:r>
              <w:t>1</w:t>
            </w:r>
            <w:r w:rsidR="00DB7AA9">
              <w:t>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4BC2AF3F" w14:textId="286A99A7" w:rsidR="00073CC0" w:rsidRDefault="00DB7AA9" w:rsidP="004418A4">
            <w:pPr>
              <w:pStyle w:val="Dates"/>
            </w:pPr>
            <w:r>
              <w:t>15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06C9D111" w14:textId="51BA935A" w:rsidR="00073CC0" w:rsidRDefault="00DB7AA9" w:rsidP="004418A4">
            <w:pPr>
              <w:pStyle w:val="Dates"/>
            </w:pPr>
            <w:r>
              <w:t>16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0766301A" w14:textId="2FCB7480" w:rsidR="00073CC0" w:rsidRDefault="00DB7AA9" w:rsidP="004418A4">
            <w:pPr>
              <w:pStyle w:val="Dates"/>
            </w:pPr>
            <w:r>
              <w:t>17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76500E63" w14:textId="41976756" w:rsidR="00073CC0" w:rsidRDefault="00DB7AA9" w:rsidP="004418A4">
            <w:pPr>
              <w:pStyle w:val="Dates"/>
            </w:pPr>
            <w:r>
              <w:t>18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7844EDF6" w14:textId="3302E28B" w:rsidR="00073CC0" w:rsidRDefault="00151A13" w:rsidP="004418A4">
            <w:pPr>
              <w:pStyle w:val="Dates"/>
            </w:pPr>
            <w:r>
              <w:t>19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0769FC45" w14:textId="4740CAD3" w:rsidR="00073CC0" w:rsidRDefault="00151A13" w:rsidP="004418A4">
            <w:pPr>
              <w:pStyle w:val="Dates"/>
            </w:pPr>
            <w:r>
              <w:t>20</w:t>
            </w:r>
          </w:p>
        </w:tc>
      </w:tr>
      <w:tr w:rsidR="00073CC0" w14:paraId="450C46CD" w14:textId="77777777" w:rsidTr="004418A4">
        <w:trPr>
          <w:trHeight w:hRule="exact" w:val="1531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5CFF240E" w14:textId="1FE1234C" w:rsidR="00073CC0" w:rsidRPr="00230B50" w:rsidRDefault="00073CC0" w:rsidP="00230B50">
            <w:pPr>
              <w:jc w:val="center"/>
              <w:rPr>
                <w:b/>
                <w:bCs/>
                <w:color w:val="0BBEFF" w:themeColor="accent3" w:themeShade="BF"/>
                <w:sz w:val="24"/>
                <w:szCs w:val="24"/>
                <w:u w:val="single"/>
              </w:rPr>
            </w:pPr>
          </w:p>
          <w:p w14:paraId="70E93F11" w14:textId="545387CB" w:rsidR="00B12506" w:rsidRPr="003A581F" w:rsidRDefault="00B12506" w:rsidP="00E83447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6C804411" w14:textId="77777777" w:rsidR="00BB41DE" w:rsidRDefault="00BB41DE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 2: Ecology</w:t>
            </w:r>
          </w:p>
          <w:p w14:paraId="3F2555C1" w14:textId="68C39239" w:rsidR="00073CC0" w:rsidRDefault="00BB41DE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16579A38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39C4064C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31A261EE" w14:textId="77777777" w:rsidR="000D06C1" w:rsidRDefault="000D06C1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Science:</w:t>
            </w:r>
          </w:p>
          <w:p w14:paraId="3032750A" w14:textId="3D93AC2C" w:rsidR="00073CC0" w:rsidRDefault="000D06C1" w:rsidP="004418A4">
            <w:r>
              <w:t xml:space="preserve">Pick any </w:t>
            </w:r>
            <w:r>
              <w:rPr>
                <w:b/>
                <w:bCs/>
                <w:u w:val="single"/>
              </w:rPr>
              <w:t>paper 2</w:t>
            </w:r>
            <w:r>
              <w:t xml:space="preserve"> topics that you want to revisit and then attempt 5 exam questions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1AC0DBE6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6C547ECB" w14:textId="77777777" w:rsidR="007B1DC5" w:rsidRDefault="007B1DC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 2: Chemical analysis unit and chemistry of the atmosphere unit</w:t>
            </w:r>
          </w:p>
          <w:p w14:paraId="73C0C32B" w14:textId="011AD28E" w:rsidR="00073CC0" w:rsidRDefault="007B1DC5" w:rsidP="004418A4">
            <w:r>
              <w:t>5 exam questions. Identify gaps and revise</w:t>
            </w:r>
          </w:p>
        </w:tc>
      </w:tr>
      <w:tr w:rsidR="00073CC0" w14:paraId="77A7A2DC" w14:textId="77777777" w:rsidTr="004418A4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0304FBD2" w14:textId="4111A0F3" w:rsidR="00073CC0" w:rsidRDefault="00151A13" w:rsidP="004418A4">
            <w:pPr>
              <w:pStyle w:val="Dates"/>
            </w:pPr>
            <w:r>
              <w:t>21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713D567E" w14:textId="692FBD88" w:rsidR="00073CC0" w:rsidRDefault="00151A13" w:rsidP="004418A4">
            <w:pPr>
              <w:pStyle w:val="Dates"/>
            </w:pPr>
            <w:r>
              <w:t>22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92C0A3F" w14:textId="0BC92F35" w:rsidR="00073CC0" w:rsidRDefault="00151A13" w:rsidP="004418A4">
            <w:pPr>
              <w:pStyle w:val="Dates"/>
            </w:pPr>
            <w:r>
              <w:t>23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09920801" w14:textId="4B0489F2" w:rsidR="00073CC0" w:rsidRDefault="00151A13" w:rsidP="004418A4">
            <w:pPr>
              <w:pStyle w:val="Dates"/>
            </w:pPr>
            <w:r>
              <w:t>24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4249BE2B" w14:textId="65A41B9A" w:rsidR="00073CC0" w:rsidRDefault="00151A13" w:rsidP="004418A4">
            <w:pPr>
              <w:pStyle w:val="Dates"/>
            </w:pPr>
            <w:r>
              <w:t>25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22114D1E" w14:textId="72AFAC24" w:rsidR="00073CC0" w:rsidRDefault="00B953D5" w:rsidP="004418A4">
            <w:pPr>
              <w:pStyle w:val="Dates"/>
            </w:pPr>
            <w:r>
              <w:t>26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0CC8350B" w14:textId="5CBBABCE" w:rsidR="00073CC0" w:rsidRDefault="00B953D5" w:rsidP="004418A4">
            <w:pPr>
              <w:pStyle w:val="Dates"/>
            </w:pPr>
            <w:r>
              <w:t>27</w:t>
            </w:r>
          </w:p>
        </w:tc>
      </w:tr>
      <w:tr w:rsidR="00073CC0" w14:paraId="5B0E4F18" w14:textId="77777777" w:rsidTr="004418A4">
        <w:trPr>
          <w:trHeight w:hRule="exact" w:val="1304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74EB87A2" w14:textId="77777777" w:rsidR="007B1DC5" w:rsidRDefault="007B1DC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Bio: Cell Biology</w:t>
            </w:r>
          </w:p>
          <w:p w14:paraId="751FD724" w14:textId="6780CCFD" w:rsidR="00073CC0" w:rsidRDefault="007B1DC5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55AF07CB" w14:textId="77777777" w:rsidR="007B1DC5" w:rsidRDefault="007B1DC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2: Magnetism and electromagnetism</w:t>
            </w:r>
          </w:p>
          <w:p w14:paraId="618D7EC8" w14:textId="1036F0BA" w:rsidR="004303CE" w:rsidRPr="004303CE" w:rsidRDefault="007B1DC5" w:rsidP="004418A4">
            <w:r>
              <w:t>5 exam questions</w:t>
            </w:r>
            <w:r w:rsidR="005509D0">
              <w:t>.</w:t>
            </w:r>
            <w:r>
              <w:t xml:space="preserve">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C459E7E" w14:textId="7C4A8735" w:rsidR="004303CE" w:rsidRPr="004303CE" w:rsidRDefault="004303CE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B32FD3D" w14:textId="77777777" w:rsidR="007B1DC5" w:rsidRDefault="007B1DC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Atomic structure</w:t>
            </w:r>
          </w:p>
          <w:p w14:paraId="65DE0776" w14:textId="0DC60B1B" w:rsidR="00073CC0" w:rsidRDefault="007B1DC5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1D122D8" w14:textId="5916AB1B" w:rsidR="004303CE" w:rsidRPr="004303CE" w:rsidRDefault="004303CE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6090350" w14:textId="508E40F4" w:rsidR="006732F5" w:rsidRDefault="006732F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Bio: </w:t>
            </w:r>
            <w:r w:rsidR="005509D0">
              <w:rPr>
                <w:b/>
                <w:bCs/>
                <w:u w:val="single"/>
              </w:rPr>
              <w:t>Organization</w:t>
            </w:r>
          </w:p>
          <w:p w14:paraId="1F327E4E" w14:textId="14ABF4C8" w:rsidR="00073CC0" w:rsidRDefault="006732F5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F2434E6" w14:textId="32845108" w:rsidR="004303CE" w:rsidRPr="004303CE" w:rsidRDefault="004303CE" w:rsidP="004303CE"/>
        </w:tc>
      </w:tr>
      <w:tr w:rsidR="00073CC0" w14:paraId="23023957" w14:textId="77777777" w:rsidTr="004418A4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4EFD2927" w14:textId="6AA59356" w:rsidR="00073CC0" w:rsidRDefault="00B953D5" w:rsidP="004418A4">
            <w:pPr>
              <w:pStyle w:val="Dates"/>
            </w:pPr>
            <w:r>
              <w:t>28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6120AA69" w14:textId="7E41B859" w:rsidR="00073CC0" w:rsidRDefault="00B953D5" w:rsidP="004418A4">
            <w:pPr>
              <w:pStyle w:val="Dates"/>
            </w:pPr>
            <w:r>
              <w:t>29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3D3677E7" w14:textId="288B2DFE" w:rsidR="00073CC0" w:rsidRDefault="00B953D5" w:rsidP="004418A4">
            <w:pPr>
              <w:pStyle w:val="Dates"/>
            </w:pPr>
            <w:r>
              <w:t>30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6DA2B920" w14:textId="61ED47F7" w:rsidR="00073CC0" w:rsidRDefault="00073CC0" w:rsidP="004418A4">
            <w:pPr>
              <w:pStyle w:val="Dates"/>
            </w:pP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16A4E329" w14:textId="5C87D46D" w:rsidR="00073CC0" w:rsidRDefault="00073CC0" w:rsidP="004418A4">
            <w:pPr>
              <w:pStyle w:val="Dates"/>
            </w:pP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4EAB49FA" w14:textId="509AC517" w:rsidR="00073CC0" w:rsidRDefault="00073CC0" w:rsidP="004418A4">
            <w:pPr>
              <w:pStyle w:val="Dates"/>
            </w:pP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1C41CA7F" w14:textId="2ED8DCC9" w:rsidR="00073CC0" w:rsidRDefault="00073CC0" w:rsidP="00E24490">
            <w:pPr>
              <w:pStyle w:val="Dates"/>
              <w:jc w:val="center"/>
            </w:pPr>
          </w:p>
        </w:tc>
      </w:tr>
      <w:tr w:rsidR="00073CC0" w14:paraId="4D798BF8" w14:textId="77777777" w:rsidTr="005509D0">
        <w:trPr>
          <w:trHeight w:hRule="exact" w:val="1020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275E71DC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F2BBAE1" w14:textId="77777777" w:rsidR="00CE329F" w:rsidRDefault="00CE329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Physics: Energy</w:t>
            </w:r>
          </w:p>
          <w:p w14:paraId="6D42C1B0" w14:textId="3D9C4D93" w:rsidR="004303CE" w:rsidRPr="004303CE" w:rsidRDefault="00CE329F" w:rsidP="004418A4">
            <w:pPr>
              <w:rPr>
                <w:b/>
                <w:bCs/>
                <w:u w:val="single"/>
              </w:rPr>
            </w:pPr>
            <w:r>
              <w:t>5 exam questions</w:t>
            </w:r>
            <w:r w:rsidR="005509D0">
              <w:t>.</w:t>
            </w:r>
            <w:r>
              <w:t xml:space="preserve">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5C714D3" w14:textId="77777777" w:rsidR="00776246" w:rsidRDefault="00776246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Bonding unit</w:t>
            </w:r>
          </w:p>
          <w:p w14:paraId="350D62B1" w14:textId="500AED82" w:rsidR="004303CE" w:rsidRPr="004303CE" w:rsidRDefault="00776246" w:rsidP="004418A4">
            <w:pPr>
              <w:rPr>
                <w:b/>
                <w:bCs/>
                <w:u w:val="single"/>
              </w:rPr>
            </w:pPr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5D8FED8D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5991E79" w14:textId="10B4B260" w:rsidR="004303CE" w:rsidRPr="004303CE" w:rsidRDefault="004303CE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E330983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57009C50" w14:textId="72E9482D" w:rsidR="00073CC0" w:rsidRDefault="00073CC0" w:rsidP="004303CE"/>
        </w:tc>
      </w:tr>
    </w:tbl>
    <w:p w14:paraId="51806B54" w14:textId="519D2115" w:rsidR="00073CC0" w:rsidRDefault="00073CC0"/>
    <w:tbl>
      <w:tblPr>
        <w:tblStyle w:val="GridTable1Light-Accent2"/>
        <w:tblW w:w="5000" w:type="pct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Layout table"/>
      </w:tblPr>
      <w:tblGrid>
        <w:gridCol w:w="7200"/>
        <w:gridCol w:w="7200"/>
      </w:tblGrid>
      <w:tr w:rsidR="00073CC0" w14:paraId="70F05D44" w14:textId="77777777" w:rsidTr="00441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none" w:sz="0" w:space="0" w:color="auto"/>
            </w:tcBorders>
          </w:tcPr>
          <w:p w14:paraId="69AFA3ED" w14:textId="77777777" w:rsidR="00073CC0" w:rsidRPr="00D47C4D" w:rsidRDefault="00073CC0" w:rsidP="004418A4">
            <w:pPr>
              <w:pStyle w:val="Month"/>
              <w:rPr>
                <w:sz w:val="60"/>
                <w:szCs w:val="60"/>
              </w:rPr>
            </w:pPr>
            <w:r w:rsidRPr="00D47C4D">
              <w:rPr>
                <w:sz w:val="60"/>
                <w:szCs w:val="60"/>
              </w:rPr>
              <w:fldChar w:fldCharType="begin"/>
            </w:r>
            <w:r w:rsidRPr="00D47C4D">
              <w:rPr>
                <w:sz w:val="60"/>
                <w:szCs w:val="60"/>
              </w:rPr>
              <w:instrText xml:space="preserve"> DOCVARIABLE  MonthStart \@ MMMM \* MERGEFORMAT </w:instrText>
            </w:r>
            <w:r w:rsidRPr="00D47C4D">
              <w:rPr>
                <w:sz w:val="60"/>
                <w:szCs w:val="60"/>
              </w:rPr>
              <w:fldChar w:fldCharType="separate"/>
            </w:r>
            <w:r w:rsidRPr="00D47C4D">
              <w:rPr>
                <w:sz w:val="60"/>
                <w:szCs w:val="60"/>
              </w:rPr>
              <w:t>May</w:t>
            </w:r>
            <w:r w:rsidRPr="00D47C4D">
              <w:rPr>
                <w:sz w:val="60"/>
                <w:szCs w:val="60"/>
              </w:rPr>
              <w:fldChar w:fldCharType="end"/>
            </w:r>
          </w:p>
        </w:tc>
        <w:tc>
          <w:tcPr>
            <w:tcW w:w="2500" w:type="pct"/>
            <w:tcBorders>
              <w:bottom w:val="none" w:sz="0" w:space="0" w:color="auto"/>
            </w:tcBorders>
          </w:tcPr>
          <w:p w14:paraId="1230B083" w14:textId="77777777" w:rsidR="00073CC0" w:rsidRDefault="00073CC0" w:rsidP="004418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73CC0" w14:paraId="2322EE4C" w14:textId="77777777" w:rsidTr="004418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036E513" w14:textId="77777777" w:rsidR="00073CC0" w:rsidRDefault="00073CC0" w:rsidP="004418A4"/>
        </w:tc>
        <w:tc>
          <w:tcPr>
            <w:tcW w:w="2500" w:type="pct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64FEEEFB" w14:textId="34BEC02D" w:rsidR="00073CC0" w:rsidRPr="00D47C4D" w:rsidRDefault="00776246" w:rsidP="004418A4">
            <w:pPr>
              <w:pStyle w:val="Yea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0"/>
                <w:szCs w:val="60"/>
              </w:rPr>
            </w:pPr>
            <w:r w:rsidRPr="00D47C4D">
              <w:rPr>
                <w:sz w:val="60"/>
                <w:szCs w:val="60"/>
              </w:rPr>
              <w:t>2024</w:t>
            </w:r>
          </w:p>
        </w:tc>
      </w:tr>
      <w:tr w:rsidR="00073CC0" w:rsidRPr="00420111" w14:paraId="2B0BE02A" w14:textId="77777777" w:rsidTr="004418A4">
        <w:trPr>
          <w:trHeight w:hRule="exact"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0E1CAEA8" w14:textId="77777777" w:rsidR="00073CC0" w:rsidRPr="00420111" w:rsidRDefault="00073CC0" w:rsidP="004418A4"/>
        </w:tc>
        <w:tc>
          <w:tcPr>
            <w:tcW w:w="2500" w:type="pct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7D651CB9" w14:textId="77777777" w:rsidR="00073CC0" w:rsidRPr="00420111" w:rsidRDefault="00073CC0" w:rsidP="00441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TableCalendar"/>
        <w:tblW w:w="5000" w:type="pct"/>
        <w:tblLayout w:type="fixed"/>
        <w:tblLook w:val="0420" w:firstRow="1" w:lastRow="0" w:firstColumn="0" w:lastColumn="0" w:noHBand="0" w:noVBand="1"/>
        <w:tblCaption w:val="Layout table"/>
      </w:tblPr>
      <w:tblGrid>
        <w:gridCol w:w="2054"/>
        <w:gridCol w:w="2055"/>
        <w:gridCol w:w="2055"/>
        <w:gridCol w:w="2055"/>
        <w:gridCol w:w="2055"/>
        <w:gridCol w:w="2055"/>
        <w:gridCol w:w="2055"/>
      </w:tblGrid>
      <w:tr w:rsidR="00073CC0" w14:paraId="7DFE93E3" w14:textId="77777777" w:rsidTr="00441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54" w:type="dxa"/>
          </w:tcPr>
          <w:p w14:paraId="01A387F3" w14:textId="77777777" w:rsidR="00073CC0" w:rsidRDefault="004418A4" w:rsidP="004418A4">
            <w:pPr>
              <w:pStyle w:val="Days"/>
            </w:pPr>
            <w:sdt>
              <w:sdtPr>
                <w:id w:val="251401865"/>
                <w:placeholder>
                  <w:docPart w:val="E457BBFB36B64BEAA0BFDE5DA0DC959D"/>
                </w:placeholder>
                <w:temporary/>
                <w:showingPlcHdr/>
                <w15:appearance w15:val="hidden"/>
              </w:sdtPr>
              <w:sdtContent>
                <w:r w:rsidR="00073CC0">
                  <w:t>Sunday</w:t>
                </w:r>
              </w:sdtContent>
            </w:sdt>
            <w:r w:rsidR="00073CC0">
              <w:t xml:space="preserve"> </w:t>
            </w:r>
          </w:p>
        </w:tc>
        <w:tc>
          <w:tcPr>
            <w:tcW w:w="2055" w:type="dxa"/>
          </w:tcPr>
          <w:p w14:paraId="79A31CD6" w14:textId="77777777" w:rsidR="00073CC0" w:rsidRDefault="004418A4" w:rsidP="004418A4">
            <w:pPr>
              <w:pStyle w:val="Days"/>
            </w:pPr>
            <w:sdt>
              <w:sdtPr>
                <w:id w:val="-519003970"/>
                <w:placeholder>
                  <w:docPart w:val="47080390F8734EF58128E063EB5FAC24"/>
                </w:placeholder>
                <w:temporary/>
                <w:showingPlcHdr/>
                <w15:appearance w15:val="hidden"/>
              </w:sdtPr>
              <w:sdtContent>
                <w:r w:rsidR="00073CC0">
                  <w:t>Monday</w:t>
                </w:r>
              </w:sdtContent>
            </w:sdt>
          </w:p>
        </w:tc>
        <w:tc>
          <w:tcPr>
            <w:tcW w:w="2055" w:type="dxa"/>
          </w:tcPr>
          <w:p w14:paraId="01963A5A" w14:textId="77777777" w:rsidR="00073CC0" w:rsidRDefault="004418A4" w:rsidP="004418A4">
            <w:pPr>
              <w:pStyle w:val="Days"/>
            </w:pPr>
            <w:sdt>
              <w:sdtPr>
                <w:id w:val="11960755"/>
                <w:placeholder>
                  <w:docPart w:val="726AF52238CD40E78C6E45EF3FE3D917"/>
                </w:placeholder>
                <w:temporary/>
                <w:showingPlcHdr/>
                <w15:appearance w15:val="hidden"/>
              </w:sdtPr>
              <w:sdtContent>
                <w:r w:rsidR="00073CC0">
                  <w:t>Tuesday</w:t>
                </w:r>
              </w:sdtContent>
            </w:sdt>
          </w:p>
        </w:tc>
        <w:tc>
          <w:tcPr>
            <w:tcW w:w="2055" w:type="dxa"/>
          </w:tcPr>
          <w:p w14:paraId="7B495067" w14:textId="77777777" w:rsidR="00073CC0" w:rsidRDefault="004418A4" w:rsidP="004418A4">
            <w:pPr>
              <w:pStyle w:val="Days"/>
            </w:pPr>
            <w:sdt>
              <w:sdtPr>
                <w:id w:val="334735284"/>
                <w:placeholder>
                  <w:docPart w:val="8AE7CCFAAFA5421183D7787D76F5250A"/>
                </w:placeholder>
                <w:temporary/>
                <w:showingPlcHdr/>
                <w15:appearance w15:val="hidden"/>
              </w:sdtPr>
              <w:sdtContent>
                <w:r w:rsidR="00073CC0">
                  <w:t>Wednesday</w:t>
                </w:r>
              </w:sdtContent>
            </w:sdt>
          </w:p>
        </w:tc>
        <w:tc>
          <w:tcPr>
            <w:tcW w:w="2055" w:type="dxa"/>
          </w:tcPr>
          <w:p w14:paraId="469E8B16" w14:textId="77777777" w:rsidR="00073CC0" w:rsidRDefault="004418A4" w:rsidP="004418A4">
            <w:pPr>
              <w:pStyle w:val="Days"/>
            </w:pPr>
            <w:sdt>
              <w:sdtPr>
                <w:id w:val="309523969"/>
                <w:placeholder>
                  <w:docPart w:val="724753A139574EE4B487D6BEA6A39644"/>
                </w:placeholder>
                <w:temporary/>
                <w:showingPlcHdr/>
                <w15:appearance w15:val="hidden"/>
              </w:sdtPr>
              <w:sdtContent>
                <w:r w:rsidR="00073CC0">
                  <w:t>Thursday</w:t>
                </w:r>
              </w:sdtContent>
            </w:sdt>
          </w:p>
        </w:tc>
        <w:tc>
          <w:tcPr>
            <w:tcW w:w="2055" w:type="dxa"/>
          </w:tcPr>
          <w:p w14:paraId="4B4AA02F" w14:textId="77777777" w:rsidR="00073CC0" w:rsidRDefault="004418A4" w:rsidP="004418A4">
            <w:pPr>
              <w:pStyle w:val="Days"/>
            </w:pPr>
            <w:sdt>
              <w:sdtPr>
                <w:id w:val="-132409534"/>
                <w:placeholder>
                  <w:docPart w:val="76596EEDD1F14171AE20EF0FFFCD5C20"/>
                </w:placeholder>
                <w:temporary/>
                <w:showingPlcHdr/>
                <w15:appearance w15:val="hidden"/>
              </w:sdtPr>
              <w:sdtContent>
                <w:r w:rsidR="00073CC0">
                  <w:t>Friday</w:t>
                </w:r>
              </w:sdtContent>
            </w:sdt>
          </w:p>
        </w:tc>
        <w:tc>
          <w:tcPr>
            <w:tcW w:w="2055" w:type="dxa"/>
          </w:tcPr>
          <w:p w14:paraId="08F01913" w14:textId="77777777" w:rsidR="00073CC0" w:rsidRDefault="004418A4" w:rsidP="004418A4">
            <w:pPr>
              <w:pStyle w:val="Days"/>
            </w:pPr>
            <w:sdt>
              <w:sdtPr>
                <w:id w:val="305977123"/>
                <w:placeholder>
                  <w:docPart w:val="721CF7012F9F483FBF5BB7F0AA556BE4"/>
                </w:placeholder>
                <w:temporary/>
                <w:showingPlcHdr/>
                <w15:appearance w15:val="hidden"/>
              </w:sdtPr>
              <w:sdtContent>
                <w:r w:rsidR="00073CC0">
                  <w:t>Saturday</w:t>
                </w:r>
              </w:sdtContent>
            </w:sdt>
          </w:p>
        </w:tc>
      </w:tr>
      <w:tr w:rsidR="00073CC0" w14:paraId="2672F51F" w14:textId="77777777" w:rsidTr="004418A4">
        <w:tc>
          <w:tcPr>
            <w:tcW w:w="2054" w:type="dxa"/>
            <w:tcBorders>
              <w:bottom w:val="nil"/>
            </w:tcBorders>
          </w:tcPr>
          <w:p w14:paraId="2A7C6F31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Monday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2055" w:type="dxa"/>
            <w:tcBorders>
              <w:bottom w:val="nil"/>
            </w:tcBorders>
          </w:tcPr>
          <w:p w14:paraId="02C26ADE" w14:textId="045466CC" w:rsidR="00073CC0" w:rsidRDefault="00073CC0" w:rsidP="004418A4">
            <w:pPr>
              <w:pStyle w:val="Dates"/>
            </w:pPr>
          </w:p>
        </w:tc>
        <w:tc>
          <w:tcPr>
            <w:tcW w:w="2055" w:type="dxa"/>
            <w:tcBorders>
              <w:bottom w:val="nil"/>
            </w:tcBorders>
          </w:tcPr>
          <w:p w14:paraId="778A85BC" w14:textId="35271CBB" w:rsidR="00073CC0" w:rsidRDefault="00073CC0" w:rsidP="004418A4">
            <w:pPr>
              <w:pStyle w:val="Dates"/>
            </w:pPr>
          </w:p>
        </w:tc>
        <w:tc>
          <w:tcPr>
            <w:tcW w:w="2055" w:type="dxa"/>
            <w:tcBorders>
              <w:bottom w:val="nil"/>
            </w:tcBorders>
          </w:tcPr>
          <w:p w14:paraId="18397B42" w14:textId="4DFE704D" w:rsidR="00073CC0" w:rsidRDefault="00D51D0E" w:rsidP="004418A4">
            <w:pPr>
              <w:pStyle w:val="Dates"/>
            </w:pPr>
            <w:r>
              <w:t>1</w:t>
            </w:r>
          </w:p>
        </w:tc>
        <w:tc>
          <w:tcPr>
            <w:tcW w:w="2055" w:type="dxa"/>
            <w:tcBorders>
              <w:bottom w:val="nil"/>
            </w:tcBorders>
          </w:tcPr>
          <w:p w14:paraId="703A440D" w14:textId="539B0566" w:rsidR="00073CC0" w:rsidRDefault="00776246" w:rsidP="004418A4">
            <w:pPr>
              <w:pStyle w:val="Dates"/>
            </w:pPr>
            <w:r>
              <w:t>2</w:t>
            </w:r>
          </w:p>
        </w:tc>
        <w:tc>
          <w:tcPr>
            <w:tcW w:w="2055" w:type="dxa"/>
            <w:tcBorders>
              <w:bottom w:val="nil"/>
            </w:tcBorders>
          </w:tcPr>
          <w:p w14:paraId="0651A5F4" w14:textId="7485023B" w:rsidR="00073CC0" w:rsidRDefault="00776246" w:rsidP="004418A4">
            <w:pPr>
              <w:pStyle w:val="Dates"/>
            </w:pPr>
            <w:r>
              <w:t>3</w:t>
            </w:r>
          </w:p>
        </w:tc>
        <w:tc>
          <w:tcPr>
            <w:tcW w:w="2055" w:type="dxa"/>
            <w:tcBorders>
              <w:bottom w:val="nil"/>
            </w:tcBorders>
          </w:tcPr>
          <w:p w14:paraId="0558459B" w14:textId="5AE742FB" w:rsidR="00073CC0" w:rsidRDefault="00776246" w:rsidP="004418A4">
            <w:pPr>
              <w:pStyle w:val="Dates"/>
            </w:pPr>
            <w:r>
              <w:t>4</w:t>
            </w:r>
          </w:p>
        </w:tc>
      </w:tr>
      <w:tr w:rsidR="00073CC0" w14:paraId="4767CCEA" w14:textId="77777777" w:rsidTr="003A581F">
        <w:trPr>
          <w:trHeight w:hRule="exact" w:val="1431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23326760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5FB4A1CB" w14:textId="714C453C" w:rsidR="004303CE" w:rsidRPr="004303CE" w:rsidRDefault="004303CE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FAFD35F" w14:textId="15E2DFCE" w:rsidR="004303CE" w:rsidRPr="004303CE" w:rsidRDefault="004303CE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2C8FE64" w14:textId="77777777" w:rsidR="00073CC0" w:rsidRDefault="004303CE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Physics: Electricity</w:t>
            </w:r>
          </w:p>
          <w:p w14:paraId="074CA933" w14:textId="1429405D" w:rsidR="004303CE" w:rsidRPr="004303CE" w:rsidRDefault="004303CE" w:rsidP="004418A4"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201FA05" w14:textId="77777777" w:rsidR="004A128F" w:rsidRDefault="004A128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Bio: Bioenergetics</w:t>
            </w:r>
          </w:p>
          <w:p w14:paraId="2303BA28" w14:textId="54703EC2" w:rsidR="00073CC0" w:rsidRPr="004303CE" w:rsidRDefault="004A128F" w:rsidP="004418A4">
            <w:pPr>
              <w:rPr>
                <w:b/>
                <w:bCs/>
                <w:u w:val="single"/>
              </w:rPr>
            </w:pPr>
            <w:r>
              <w:t>5 exam questions.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425FA81" w14:textId="77777777" w:rsidR="00073CC0" w:rsidRDefault="004303CE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Bio: Infection and response</w:t>
            </w:r>
          </w:p>
          <w:p w14:paraId="610965F3" w14:textId="4007E641" w:rsidR="004303CE" w:rsidRPr="004303CE" w:rsidRDefault="004303CE" w:rsidP="004418A4">
            <w:r>
              <w:t>5 exam questions or end of unit test.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7B2628D5" w14:textId="77777777" w:rsidR="00073CC0" w:rsidRDefault="004303CE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Quantitative chemistry</w:t>
            </w:r>
          </w:p>
          <w:p w14:paraId="4098F7D0" w14:textId="01F96D37" w:rsidR="004303CE" w:rsidRPr="004303CE" w:rsidRDefault="004303CE" w:rsidP="004418A4">
            <w:r>
              <w:t>5 exam questions or end of unit test. Identify gaps and revise</w:t>
            </w:r>
          </w:p>
        </w:tc>
      </w:tr>
      <w:tr w:rsidR="00073CC0" w14:paraId="28AB6CCF" w14:textId="77777777" w:rsidTr="00D25D43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742D0B7D" w14:textId="55061195" w:rsidR="00073CC0" w:rsidRDefault="00776246" w:rsidP="004418A4">
            <w:pPr>
              <w:pStyle w:val="Dates"/>
            </w:pPr>
            <w:r>
              <w:t>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7F1EBC7B" w14:textId="1AE0AECE" w:rsidR="00073CC0" w:rsidRDefault="00776246" w:rsidP="004418A4">
            <w:pPr>
              <w:pStyle w:val="Dates"/>
            </w:pPr>
            <w:r>
              <w:t>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931C779" w14:textId="3D9740D2" w:rsidR="00073CC0" w:rsidRDefault="00776246" w:rsidP="004418A4">
            <w:pPr>
              <w:pStyle w:val="Dates"/>
            </w:pPr>
            <w:r>
              <w:t>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65BE527C" w14:textId="56753559" w:rsidR="00073CC0" w:rsidRDefault="00776246" w:rsidP="004418A4">
            <w:pPr>
              <w:pStyle w:val="Dates"/>
            </w:pPr>
            <w:r>
              <w:t>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16F3D9B" w14:textId="4AADC45D" w:rsidR="00073CC0" w:rsidRDefault="00776246" w:rsidP="004418A4">
            <w:pPr>
              <w:pStyle w:val="Dates"/>
            </w:pPr>
            <w:r>
              <w:t>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339B45FE" w14:textId="6A6C3A81" w:rsidR="00073CC0" w:rsidRDefault="00776246" w:rsidP="004418A4">
            <w:pPr>
              <w:pStyle w:val="Dates"/>
            </w:pPr>
            <w:r>
              <w:t>10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66D8DD37" w14:textId="66E4702A" w:rsidR="00073CC0" w:rsidRDefault="00776246" w:rsidP="004418A4">
            <w:pPr>
              <w:pStyle w:val="Dates"/>
            </w:pPr>
            <w:r>
              <w:t>11</w:t>
            </w:r>
          </w:p>
        </w:tc>
      </w:tr>
      <w:tr w:rsidR="00073CC0" w14:paraId="6C957825" w14:textId="77777777" w:rsidTr="005509D0">
        <w:trPr>
          <w:trHeight w:hRule="exact" w:val="1531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264034AF" w14:textId="77777777" w:rsidR="004303CE" w:rsidRDefault="004303CE" w:rsidP="004303C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Science:</w:t>
            </w:r>
          </w:p>
          <w:p w14:paraId="537A1545" w14:textId="0831D613" w:rsidR="00073CC0" w:rsidRDefault="004303CE" w:rsidP="004303CE">
            <w:r>
              <w:t xml:space="preserve">Pick any </w:t>
            </w:r>
            <w:r>
              <w:rPr>
                <w:b/>
                <w:bCs/>
                <w:u w:val="single"/>
              </w:rPr>
              <w:t>paper 2</w:t>
            </w:r>
            <w:r>
              <w:t xml:space="preserve"> topics that you want to revisit and then attempt 5 exam questions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CB94BC7" w14:textId="77777777" w:rsidR="004A128F" w:rsidRDefault="004A128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Chem: Chemical changes and energy changes</w:t>
            </w:r>
          </w:p>
          <w:p w14:paraId="0D8ECA44" w14:textId="3B9CBF3A" w:rsidR="00073CC0" w:rsidRDefault="004A128F" w:rsidP="004418A4">
            <w:r>
              <w:t>5 exam questions or end of unit test. Identify gaps and revise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39F25025" w14:textId="58817E46" w:rsidR="004303CE" w:rsidRPr="004303CE" w:rsidRDefault="004A128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1FF9732F" w14:textId="30761D70" w:rsidR="004303CE" w:rsidRPr="004303CE" w:rsidRDefault="004A128F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3FC4A073" w14:textId="2EA20D74" w:rsidR="00230B50" w:rsidRPr="00230B50" w:rsidRDefault="004A128F" w:rsidP="004418A4">
            <w:r>
              <w:rPr>
                <w:b/>
                <w:bCs/>
                <w:u w:val="single"/>
              </w:rPr>
              <w:t>Biology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754C3577" w14:textId="0C7FA86F" w:rsidR="00073CC0" w:rsidRPr="00D25D43" w:rsidRDefault="007748E3" w:rsidP="006D37E1">
            <w:pPr>
              <w:jc w:val="center"/>
              <w:rPr>
                <w:b/>
                <w:bCs/>
                <w:sz w:val="32"/>
                <w:szCs w:val="32"/>
              </w:rPr>
            </w:pPr>
            <w:r w:rsidRPr="00D25D43">
              <w:rPr>
                <w:b/>
                <w:bCs/>
                <w:sz w:val="32"/>
                <w:szCs w:val="32"/>
              </w:rPr>
              <w:t>Biology Paper 1 Exam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07AC0055" w14:textId="0C028A54" w:rsidR="00073CC0" w:rsidRPr="00230B50" w:rsidRDefault="00073CC0" w:rsidP="004418A4">
            <w:pPr>
              <w:rPr>
                <w:b/>
                <w:bCs/>
                <w:u w:val="single"/>
              </w:rPr>
            </w:pPr>
          </w:p>
        </w:tc>
      </w:tr>
      <w:tr w:rsidR="00073CC0" w14:paraId="42A96124" w14:textId="77777777" w:rsidTr="001564E0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3D2F1748" w14:textId="6170953E" w:rsidR="00073CC0" w:rsidRDefault="00C507CF" w:rsidP="004418A4">
            <w:pPr>
              <w:pStyle w:val="Dates"/>
            </w:pPr>
            <w:r>
              <w:t>12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529CF81A" w14:textId="73F7D5B7" w:rsidR="00073CC0" w:rsidRDefault="00C507CF" w:rsidP="004418A4">
            <w:pPr>
              <w:pStyle w:val="Dates"/>
            </w:pPr>
            <w:r>
              <w:t>13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6AE6DA34" w14:textId="7C149A47" w:rsidR="00073CC0" w:rsidRDefault="00C507CF" w:rsidP="004418A4">
            <w:pPr>
              <w:pStyle w:val="Dates"/>
            </w:pPr>
            <w:r>
              <w:t>14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354DF826" w14:textId="64967BFB" w:rsidR="00073CC0" w:rsidRDefault="00C507CF" w:rsidP="004418A4">
            <w:pPr>
              <w:pStyle w:val="Dates"/>
            </w:pPr>
            <w:r>
              <w:t>15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0B359C01" w14:textId="334273BA" w:rsidR="00073CC0" w:rsidRDefault="00C507CF" w:rsidP="004418A4">
            <w:pPr>
              <w:pStyle w:val="Dates"/>
            </w:pPr>
            <w:r>
              <w:t>16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22AE8FCE" w14:textId="7A59BDE5" w:rsidR="00073CC0" w:rsidRDefault="00C507CF" w:rsidP="004418A4">
            <w:pPr>
              <w:pStyle w:val="Dates"/>
            </w:pPr>
            <w:r>
              <w:t>17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1DCFA994" w14:textId="1D48F1E1" w:rsidR="00073CC0" w:rsidRDefault="00C507CF" w:rsidP="004418A4">
            <w:pPr>
              <w:pStyle w:val="Dates"/>
            </w:pPr>
            <w:r>
              <w:t>18</w:t>
            </w:r>
          </w:p>
        </w:tc>
      </w:tr>
      <w:tr w:rsidR="00073CC0" w14:paraId="459882D6" w14:textId="77777777" w:rsidTr="005509D0">
        <w:trPr>
          <w:trHeight w:hRule="exact" w:val="124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77007BC4" w14:textId="4054DB93" w:rsidR="00073CC0" w:rsidRPr="00230B50" w:rsidRDefault="00857A5D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898F84D" w14:textId="61986686" w:rsidR="00073CC0" w:rsidRPr="00230B50" w:rsidRDefault="00073CC0" w:rsidP="004418A4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4F7A839B" w14:textId="770F437F" w:rsidR="00073CC0" w:rsidRPr="00073CC0" w:rsidRDefault="00303117" w:rsidP="0030311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A179EC9" w14:textId="451E761B" w:rsidR="00073CC0" w:rsidRPr="00230B50" w:rsidRDefault="001564E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73357D0" w14:textId="3F2A6629" w:rsidR="00073CC0" w:rsidRDefault="001564E0" w:rsidP="004418A4">
            <w:r>
              <w:rPr>
                <w:b/>
                <w:bCs/>
                <w:u w:val="single"/>
              </w:rPr>
              <w:t>Chemistry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37BCBBC0" w14:textId="0396E088" w:rsidR="00073CC0" w:rsidRPr="001564E0" w:rsidRDefault="005B36BE" w:rsidP="001564E0">
            <w:pPr>
              <w:jc w:val="center"/>
              <w:rPr>
                <w:b/>
                <w:bCs/>
                <w:sz w:val="32"/>
                <w:szCs w:val="32"/>
              </w:rPr>
            </w:pPr>
            <w:r w:rsidRPr="001564E0">
              <w:rPr>
                <w:b/>
                <w:bCs/>
                <w:sz w:val="32"/>
                <w:szCs w:val="32"/>
              </w:rPr>
              <w:t>Chemistry Paper 1 Exam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5E7B91E2" w14:textId="418B36DB" w:rsidR="00073CC0" w:rsidRPr="00230B50" w:rsidRDefault="00073CC0" w:rsidP="004418A4">
            <w:pPr>
              <w:rPr>
                <w:b/>
                <w:bCs/>
                <w:u w:val="single"/>
              </w:rPr>
            </w:pPr>
          </w:p>
        </w:tc>
      </w:tr>
      <w:tr w:rsidR="00073CC0" w14:paraId="07A0C154" w14:textId="77777777" w:rsidTr="0009332E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</w:tcPr>
          <w:p w14:paraId="06E02FA0" w14:textId="5AACA5AA" w:rsidR="00073CC0" w:rsidRDefault="005671BC" w:rsidP="004418A4">
            <w:pPr>
              <w:pStyle w:val="Dates"/>
            </w:pPr>
            <w:r>
              <w:t>19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618FC578" w14:textId="57FC87D3" w:rsidR="00073CC0" w:rsidRDefault="005671BC" w:rsidP="004418A4">
            <w:pPr>
              <w:pStyle w:val="Dates"/>
            </w:pPr>
            <w:r>
              <w:t>20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63977D36" w14:textId="37B44B1A" w:rsidR="00073CC0" w:rsidRDefault="005671BC" w:rsidP="004418A4">
            <w:pPr>
              <w:pStyle w:val="Dates"/>
            </w:pPr>
            <w:r>
              <w:t>21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45AB5AAE" w14:textId="4BDC4B35" w:rsidR="00073CC0" w:rsidRDefault="005671BC" w:rsidP="004418A4">
            <w:pPr>
              <w:pStyle w:val="Dates"/>
            </w:pPr>
            <w:r>
              <w:t>22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auto"/>
          </w:tcPr>
          <w:p w14:paraId="59C2ABC9" w14:textId="4EA90EC2" w:rsidR="00073CC0" w:rsidRDefault="005671BC" w:rsidP="004418A4">
            <w:pPr>
              <w:pStyle w:val="Dates"/>
            </w:pPr>
            <w:r>
              <w:t>23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1C453169" w14:textId="1767CF94" w:rsidR="00073CC0" w:rsidRDefault="005671BC" w:rsidP="004418A4">
            <w:pPr>
              <w:pStyle w:val="Dates"/>
            </w:pPr>
            <w:r>
              <w:t>24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</w:tcPr>
          <w:p w14:paraId="2585587F" w14:textId="511FDF10" w:rsidR="00073CC0" w:rsidRDefault="005671BC" w:rsidP="004418A4">
            <w:pPr>
              <w:pStyle w:val="Dates"/>
            </w:pPr>
            <w:r>
              <w:t>25</w:t>
            </w:r>
          </w:p>
        </w:tc>
      </w:tr>
      <w:tr w:rsidR="00073CC0" w14:paraId="30A5772B" w14:textId="77777777" w:rsidTr="005509D0">
        <w:trPr>
          <w:trHeight w:hRule="exact" w:val="124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</w:tcPr>
          <w:p w14:paraId="3D25680A" w14:textId="5DF83BC9" w:rsidR="00073CC0" w:rsidRPr="00230B50" w:rsidRDefault="00327A25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5F152E22" w14:textId="47E3E493" w:rsidR="00073CC0" w:rsidRPr="00073CC0" w:rsidRDefault="00327A25" w:rsidP="00327A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1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4A97BAC6" w14:textId="5CF3C8F2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1</w:t>
            </w:r>
            <w:r w:rsidR="00327A25">
              <w:rPr>
                <w:b/>
                <w:bCs/>
                <w:u w:val="single"/>
              </w:rPr>
              <w:t xml:space="preserve"> exam practice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39E51167" w14:textId="0BCE538A" w:rsidR="00073CC0" w:rsidRPr="005202D4" w:rsidRDefault="005202D4" w:rsidP="00676E8E">
            <w:pPr>
              <w:jc w:val="center"/>
              <w:rPr>
                <w:b/>
                <w:bCs/>
                <w:sz w:val="32"/>
                <w:szCs w:val="32"/>
              </w:rPr>
            </w:pPr>
            <w:r w:rsidRPr="005202D4">
              <w:rPr>
                <w:b/>
                <w:bCs/>
                <w:sz w:val="32"/>
                <w:szCs w:val="32"/>
              </w:rPr>
              <w:t>Physics paper 1 exam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auto"/>
          </w:tcPr>
          <w:p w14:paraId="23D95D3C" w14:textId="1CF0C5B4" w:rsidR="00073CC0" w:rsidRPr="00073CC0" w:rsidRDefault="00073CC0" w:rsidP="00230B50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64DA7ED7" w14:textId="6F9143A8" w:rsidR="00073CC0" w:rsidRPr="00C37C0A" w:rsidRDefault="00073CC0" w:rsidP="004418A4">
            <w:pPr>
              <w:rPr>
                <w:b/>
                <w:bCs/>
                <w:sz w:val="22"/>
                <w:szCs w:val="22"/>
              </w:rPr>
            </w:pPr>
            <w:r w:rsidRPr="00C37C0A">
              <w:rPr>
                <w:b/>
                <w:bCs/>
                <w:sz w:val="22"/>
                <w:szCs w:val="22"/>
              </w:rPr>
              <w:t>End of term</w:t>
            </w: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</w:tcPr>
          <w:p w14:paraId="2D40F937" w14:textId="77777777" w:rsidR="00073CC0" w:rsidRDefault="00073CC0" w:rsidP="004418A4"/>
        </w:tc>
      </w:tr>
      <w:tr w:rsidR="009D709B" w14:paraId="1DBCF04B" w14:textId="77777777" w:rsidTr="009D709B">
        <w:tc>
          <w:tcPr>
            <w:tcW w:w="2054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56D96B56" w14:textId="76948785" w:rsidR="00073CC0" w:rsidRDefault="005148D5" w:rsidP="004418A4">
            <w:pPr>
              <w:pStyle w:val="Dates"/>
            </w:pPr>
            <w:r>
              <w:t>26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6DF79D5A" w14:textId="6985039B" w:rsidR="00073CC0" w:rsidRDefault="005148D5" w:rsidP="004418A4">
            <w:pPr>
              <w:pStyle w:val="Dates"/>
            </w:pPr>
            <w:r>
              <w:t>27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4F5C811A" w14:textId="4D33D1B2" w:rsidR="00073CC0" w:rsidRDefault="005148D5" w:rsidP="004418A4">
            <w:pPr>
              <w:pStyle w:val="Dates"/>
            </w:pPr>
            <w:r>
              <w:t>28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2AD1A294" w14:textId="7924EAF6" w:rsidR="00073CC0" w:rsidRDefault="005148D5" w:rsidP="004418A4">
            <w:pPr>
              <w:pStyle w:val="Dates"/>
            </w:pPr>
            <w:r>
              <w:t>29</w:t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4756E354" w14:textId="598C219C" w:rsidR="00073CC0" w:rsidRDefault="005148D5" w:rsidP="004418A4">
            <w:pPr>
              <w:pStyle w:val="Dates"/>
            </w:pPr>
            <w:r>
              <w:t>30</w:t>
            </w:r>
            <w:r w:rsidR="00073CC0">
              <w:fldChar w:fldCharType="begin"/>
            </w:r>
            <w:r w:rsidR="00073CC0">
              <w:instrText xml:space="preserve">IF </w:instrText>
            </w:r>
            <w:r w:rsidR="00073CC0">
              <w:fldChar w:fldCharType="begin"/>
            </w:r>
            <w:r w:rsidR="00073CC0">
              <w:instrText xml:space="preserve"> =D10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31</w:instrText>
            </w:r>
            <w:r w:rsidR="00073CC0">
              <w:fldChar w:fldCharType="end"/>
            </w:r>
            <w:r w:rsidR="00073CC0">
              <w:instrText xml:space="preserve"> = 0,""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=D10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31</w:instrText>
            </w:r>
            <w:r w:rsidR="00073CC0">
              <w:fldChar w:fldCharType="end"/>
            </w:r>
            <w:r w:rsidR="00073CC0">
              <w:instrText xml:space="preserve">  &lt; </w:instrText>
            </w:r>
            <w:r w:rsidR="00073CC0">
              <w:fldChar w:fldCharType="begin"/>
            </w:r>
            <w:r w:rsidR="00073CC0">
              <w:instrText xml:space="preserve"> DocVariable MonthEnd \@ d </w:instrText>
            </w:r>
            <w:r w:rsidR="00073CC0">
              <w:fldChar w:fldCharType="separate"/>
            </w:r>
            <w:r w:rsidR="00073CC0">
              <w:instrText>31</w:instrText>
            </w:r>
            <w:r w:rsidR="00073CC0">
              <w:fldChar w:fldCharType="end"/>
            </w:r>
            <w:r w:rsidR="00073CC0">
              <w:instrText xml:space="preserve">  </w:instrText>
            </w:r>
            <w:r w:rsidR="00073CC0">
              <w:fldChar w:fldCharType="begin"/>
            </w:r>
            <w:r w:rsidR="00073CC0">
              <w:instrText xml:space="preserve"> =D10+1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27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6B5BE601" w14:textId="3CA6F2F9" w:rsidR="00073CC0" w:rsidRDefault="005148D5" w:rsidP="004418A4">
            <w:pPr>
              <w:pStyle w:val="Dates"/>
            </w:pPr>
            <w:r>
              <w:t>31</w:t>
            </w:r>
            <w:r w:rsidR="00073CC0">
              <w:fldChar w:fldCharType="begin"/>
            </w:r>
            <w:r w:rsidR="00073CC0">
              <w:instrText xml:space="preserve">IF </w:instrText>
            </w:r>
            <w:r w:rsidR="00073CC0">
              <w:fldChar w:fldCharType="begin"/>
            </w:r>
            <w:r w:rsidR="00073CC0">
              <w:instrText xml:space="preserve"> =E10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0</w:instrText>
            </w:r>
            <w:r w:rsidR="00073CC0">
              <w:fldChar w:fldCharType="end"/>
            </w:r>
            <w:r w:rsidR="00073CC0">
              <w:instrText xml:space="preserve"> = 0,"" </w:instrText>
            </w:r>
            <w:r w:rsidR="00073CC0">
              <w:fldChar w:fldCharType="begin"/>
            </w:r>
            <w:r w:rsidR="00073CC0">
              <w:instrText xml:space="preserve"> IF </w:instrText>
            </w:r>
            <w:r w:rsidR="00073CC0">
              <w:fldChar w:fldCharType="begin"/>
            </w:r>
            <w:r w:rsidR="00073CC0">
              <w:instrText xml:space="preserve"> =E10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27</w:instrText>
            </w:r>
            <w:r w:rsidR="00073CC0">
              <w:fldChar w:fldCharType="end"/>
            </w:r>
            <w:r w:rsidR="00073CC0">
              <w:instrText xml:space="preserve">  &lt; </w:instrText>
            </w:r>
            <w:r w:rsidR="00073CC0">
              <w:fldChar w:fldCharType="begin"/>
            </w:r>
            <w:r w:rsidR="00073CC0">
              <w:instrText xml:space="preserve"> DocVariable MonthEnd \@ d </w:instrText>
            </w:r>
            <w:r w:rsidR="00073CC0">
              <w:fldChar w:fldCharType="separate"/>
            </w:r>
            <w:r w:rsidR="00073CC0">
              <w:instrText>30</w:instrText>
            </w:r>
            <w:r w:rsidR="00073CC0">
              <w:fldChar w:fldCharType="end"/>
            </w:r>
            <w:r w:rsidR="00073CC0">
              <w:instrText xml:space="preserve">  </w:instrText>
            </w:r>
            <w:r w:rsidR="00073CC0">
              <w:fldChar w:fldCharType="begin"/>
            </w:r>
            <w:r w:rsidR="00073CC0">
              <w:instrText xml:space="preserve"> =E10+1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28</w:instrText>
            </w:r>
            <w:r w:rsidR="00073CC0">
              <w:fldChar w:fldCharType="end"/>
            </w:r>
            <w:r w:rsidR="00073CC0">
              <w:instrText xml:space="preserve"> "" </w:instrText>
            </w:r>
            <w:r w:rsidR="00073CC0">
              <w:fldChar w:fldCharType="separate"/>
            </w:r>
            <w:r w:rsidR="00073CC0">
              <w:rPr>
                <w:noProof/>
              </w:rPr>
              <w:instrText>28</w:instrText>
            </w:r>
            <w:r w:rsidR="00073CC0">
              <w:fldChar w:fldCharType="end"/>
            </w:r>
            <w:r w:rsidR="00073CC0">
              <w:fldChar w:fldCharType="end"/>
            </w:r>
          </w:p>
        </w:tc>
        <w:tc>
          <w:tcPr>
            <w:tcW w:w="2055" w:type="dxa"/>
            <w:tcBorders>
              <w:top w:val="single" w:sz="6" w:space="0" w:color="BFBFBF" w:themeColor="background1" w:themeShade="BF"/>
              <w:bottom w:val="nil"/>
            </w:tcBorders>
            <w:shd w:val="clear" w:color="auto" w:fill="F0FFBE" w:themeFill="accent1" w:themeFillTint="33"/>
          </w:tcPr>
          <w:p w14:paraId="3F93A20F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=F10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=F10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=F10+1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fldChar w:fldCharType="end"/>
            </w:r>
          </w:p>
        </w:tc>
      </w:tr>
      <w:tr w:rsidR="00073CC0" w14:paraId="52366D43" w14:textId="77777777" w:rsidTr="005509D0">
        <w:trPr>
          <w:trHeight w:hRule="exact" w:val="1247"/>
        </w:trPr>
        <w:tc>
          <w:tcPr>
            <w:tcW w:w="2054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745B34BA" w14:textId="5BEFF60C" w:rsidR="00073CC0" w:rsidRPr="00073CC0" w:rsidRDefault="00073CC0" w:rsidP="00C37C0A">
            <w:pPr>
              <w:rPr>
                <w:b/>
                <w:bCs/>
                <w:u w:val="single"/>
              </w:rPr>
            </w:pPr>
          </w:p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A02A859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03014404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29AED39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C8B7E25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3E734B80" w14:textId="77777777" w:rsidR="00073CC0" w:rsidRDefault="00073CC0" w:rsidP="004418A4"/>
        </w:tc>
        <w:tc>
          <w:tcPr>
            <w:tcW w:w="2055" w:type="dxa"/>
            <w:tcBorders>
              <w:top w:val="nil"/>
              <w:bottom w:val="single" w:sz="6" w:space="0" w:color="BFBFBF" w:themeColor="background1" w:themeShade="BF"/>
            </w:tcBorders>
            <w:shd w:val="clear" w:color="auto" w:fill="F0FFBE" w:themeFill="accent1" w:themeFillTint="33"/>
          </w:tcPr>
          <w:p w14:paraId="6824434A" w14:textId="77777777" w:rsidR="00073CC0" w:rsidRDefault="00073CC0" w:rsidP="004418A4"/>
        </w:tc>
      </w:tr>
    </w:tbl>
    <w:p w14:paraId="140B1054" w14:textId="1F6E8512" w:rsidR="00073CC0" w:rsidRDefault="00073CC0"/>
    <w:tbl>
      <w:tblPr>
        <w:tblStyle w:val="GridTable1Light-Accent2"/>
        <w:tblW w:w="1458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Layout table"/>
      </w:tblPr>
      <w:tblGrid>
        <w:gridCol w:w="7431"/>
        <w:gridCol w:w="7157"/>
      </w:tblGrid>
      <w:tr w:rsidR="00073CC0" w14:paraId="4F8D3BCA" w14:textId="77777777" w:rsidTr="007D2E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</w:tcPr>
          <w:p w14:paraId="42B1E460" w14:textId="77777777" w:rsidR="00073CC0" w:rsidRPr="00D47C4D" w:rsidRDefault="00073CC0" w:rsidP="004418A4">
            <w:pPr>
              <w:pStyle w:val="Month"/>
              <w:rPr>
                <w:sz w:val="60"/>
                <w:szCs w:val="60"/>
              </w:rPr>
            </w:pPr>
            <w:r w:rsidRPr="00D47C4D">
              <w:rPr>
                <w:sz w:val="60"/>
                <w:szCs w:val="60"/>
              </w:rPr>
              <w:fldChar w:fldCharType="begin"/>
            </w:r>
            <w:r w:rsidRPr="00D47C4D">
              <w:rPr>
                <w:sz w:val="60"/>
                <w:szCs w:val="60"/>
              </w:rPr>
              <w:instrText xml:space="preserve"> DOCVARIABLE  MonthStart \@ MMMM \* MERGEFORMAT </w:instrText>
            </w:r>
            <w:r w:rsidRPr="00D47C4D">
              <w:rPr>
                <w:sz w:val="60"/>
                <w:szCs w:val="60"/>
              </w:rPr>
              <w:fldChar w:fldCharType="separate"/>
            </w:r>
            <w:r w:rsidRPr="00D47C4D">
              <w:rPr>
                <w:sz w:val="60"/>
                <w:szCs w:val="60"/>
              </w:rPr>
              <w:t>June</w:t>
            </w:r>
            <w:r w:rsidRPr="00D47C4D">
              <w:rPr>
                <w:sz w:val="60"/>
                <w:szCs w:val="60"/>
              </w:rPr>
              <w:fldChar w:fldCharType="end"/>
            </w:r>
          </w:p>
        </w:tc>
        <w:tc>
          <w:tcPr>
            <w:tcW w:w="0" w:type="auto"/>
            <w:tcBorders>
              <w:bottom w:val="none" w:sz="0" w:space="0" w:color="auto"/>
            </w:tcBorders>
          </w:tcPr>
          <w:p w14:paraId="3D931B5B" w14:textId="77777777" w:rsidR="00073CC0" w:rsidRDefault="00073CC0" w:rsidP="004418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73CC0" w14:paraId="58B60BA5" w14:textId="77777777" w:rsidTr="007D2E37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783B8407" w14:textId="77777777" w:rsidR="00073CC0" w:rsidRDefault="00073CC0" w:rsidP="004418A4"/>
        </w:tc>
        <w:tc>
          <w:tcPr>
            <w:tcW w:w="0" w:type="auto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E4503F8" w14:textId="1B464431" w:rsidR="00073CC0" w:rsidRPr="00D47C4D" w:rsidRDefault="00EE360E" w:rsidP="00EE360E">
            <w:pPr>
              <w:pStyle w:val="Yea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0"/>
                <w:szCs w:val="60"/>
              </w:rPr>
            </w:pPr>
            <w:r w:rsidRPr="00D47C4D">
              <w:rPr>
                <w:sz w:val="60"/>
                <w:szCs w:val="60"/>
              </w:rPr>
              <w:t xml:space="preserve">2024                   </w:t>
            </w:r>
          </w:p>
        </w:tc>
      </w:tr>
      <w:tr w:rsidR="00073CC0" w:rsidRPr="00420111" w14:paraId="1CF390E8" w14:textId="77777777" w:rsidTr="007D2E37">
        <w:trPr>
          <w:trHeight w:hRule="exact"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5AE9AEE1" w14:textId="77777777" w:rsidR="00073CC0" w:rsidRPr="00420111" w:rsidRDefault="00073CC0" w:rsidP="004418A4"/>
        </w:tc>
        <w:tc>
          <w:tcPr>
            <w:tcW w:w="0" w:type="auto"/>
            <w:tcBorders>
              <w:top w:val="single" w:sz="18" w:space="0" w:color="FFFFFF" w:themeColor="background1"/>
              <w:bottom w:val="single" w:sz="18" w:space="0" w:color="FFFFFF" w:themeColor="background1"/>
            </w:tcBorders>
            <w:shd w:val="clear" w:color="auto" w:fill="595959" w:themeFill="text1" w:themeFillTint="A6"/>
          </w:tcPr>
          <w:p w14:paraId="51E6C3D5" w14:textId="77777777" w:rsidR="00073CC0" w:rsidRPr="00420111" w:rsidRDefault="00073CC0" w:rsidP="00441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TableCalendar"/>
        <w:tblW w:w="0" w:type="auto"/>
        <w:tblLook w:val="0420" w:firstRow="1" w:lastRow="0" w:firstColumn="0" w:lastColumn="0" w:noHBand="0" w:noVBand="1"/>
        <w:tblCaption w:val="Layout table"/>
      </w:tblPr>
      <w:tblGrid>
        <w:gridCol w:w="1402"/>
        <w:gridCol w:w="1403"/>
        <w:gridCol w:w="2881"/>
        <w:gridCol w:w="1370"/>
        <w:gridCol w:w="1291"/>
        <w:gridCol w:w="2520"/>
        <w:gridCol w:w="3517"/>
      </w:tblGrid>
      <w:tr w:rsidR="00073CC0" w14:paraId="67BBB82B" w14:textId="77777777" w:rsidTr="005466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14:paraId="470AD58B" w14:textId="77777777" w:rsidR="00073CC0" w:rsidRDefault="004418A4" w:rsidP="004418A4">
            <w:pPr>
              <w:pStyle w:val="Days"/>
            </w:pPr>
            <w:sdt>
              <w:sdtPr>
                <w:id w:val="2016959511"/>
                <w:placeholder>
                  <w:docPart w:val="7C1D93602A0C4A9CA4E904A001665722"/>
                </w:placeholder>
                <w:temporary/>
                <w:showingPlcHdr/>
                <w15:appearance w15:val="hidden"/>
              </w:sdtPr>
              <w:sdtContent>
                <w:r w:rsidR="00073CC0">
                  <w:t>Sunday</w:t>
                </w:r>
              </w:sdtContent>
            </w:sdt>
            <w:r w:rsidR="00073CC0">
              <w:t xml:space="preserve"> </w:t>
            </w:r>
          </w:p>
        </w:tc>
        <w:tc>
          <w:tcPr>
            <w:tcW w:w="0" w:type="auto"/>
          </w:tcPr>
          <w:p w14:paraId="05AF175B" w14:textId="77777777" w:rsidR="00073CC0" w:rsidRDefault="004418A4" w:rsidP="004418A4">
            <w:pPr>
              <w:pStyle w:val="Days"/>
            </w:pPr>
            <w:sdt>
              <w:sdtPr>
                <w:id w:val="1067535039"/>
                <w:placeholder>
                  <w:docPart w:val="BBE05ECEF1AD4C209CC6E7742A0E48B4"/>
                </w:placeholder>
                <w:temporary/>
                <w:showingPlcHdr/>
                <w15:appearance w15:val="hidden"/>
              </w:sdtPr>
              <w:sdtContent>
                <w:r w:rsidR="00073CC0">
                  <w:t>Monday</w:t>
                </w:r>
              </w:sdtContent>
            </w:sdt>
          </w:p>
        </w:tc>
        <w:tc>
          <w:tcPr>
            <w:tcW w:w="0" w:type="auto"/>
          </w:tcPr>
          <w:p w14:paraId="291FBA14" w14:textId="77777777" w:rsidR="00073CC0" w:rsidRDefault="004418A4" w:rsidP="004418A4">
            <w:pPr>
              <w:pStyle w:val="Days"/>
            </w:pPr>
            <w:sdt>
              <w:sdtPr>
                <w:id w:val="-570731815"/>
                <w:placeholder>
                  <w:docPart w:val="FF1506770FF243C8AEA9059E1BDA08B6"/>
                </w:placeholder>
                <w:temporary/>
                <w:showingPlcHdr/>
                <w15:appearance w15:val="hidden"/>
              </w:sdtPr>
              <w:sdtContent>
                <w:r w:rsidR="00073CC0">
                  <w:t>Tuesday</w:t>
                </w:r>
              </w:sdtContent>
            </w:sdt>
          </w:p>
        </w:tc>
        <w:tc>
          <w:tcPr>
            <w:tcW w:w="0" w:type="auto"/>
          </w:tcPr>
          <w:p w14:paraId="413257B3" w14:textId="77777777" w:rsidR="00073CC0" w:rsidRDefault="004418A4" w:rsidP="004418A4">
            <w:pPr>
              <w:pStyle w:val="Days"/>
            </w:pPr>
            <w:sdt>
              <w:sdtPr>
                <w:id w:val="-1702388050"/>
                <w:placeholder>
                  <w:docPart w:val="6DA8F5BBDB414DEDA2E35260A6082D3B"/>
                </w:placeholder>
                <w:temporary/>
                <w:showingPlcHdr/>
                <w15:appearance w15:val="hidden"/>
              </w:sdtPr>
              <w:sdtContent>
                <w:r w:rsidR="00073CC0">
                  <w:t>Wednesday</w:t>
                </w:r>
              </w:sdtContent>
            </w:sdt>
          </w:p>
        </w:tc>
        <w:tc>
          <w:tcPr>
            <w:tcW w:w="0" w:type="auto"/>
          </w:tcPr>
          <w:p w14:paraId="435B3DFA" w14:textId="77777777" w:rsidR="00073CC0" w:rsidRDefault="004418A4" w:rsidP="004418A4">
            <w:pPr>
              <w:pStyle w:val="Days"/>
            </w:pPr>
            <w:sdt>
              <w:sdtPr>
                <w:id w:val="-552469447"/>
                <w:placeholder>
                  <w:docPart w:val="2CBF98311CB94A78B88AE0EE95835A93"/>
                </w:placeholder>
                <w:temporary/>
                <w:showingPlcHdr/>
                <w15:appearance w15:val="hidden"/>
              </w:sdtPr>
              <w:sdtContent>
                <w:r w:rsidR="00073CC0">
                  <w:t>Thursday</w:t>
                </w:r>
              </w:sdtContent>
            </w:sdt>
          </w:p>
        </w:tc>
        <w:tc>
          <w:tcPr>
            <w:tcW w:w="0" w:type="auto"/>
          </w:tcPr>
          <w:p w14:paraId="1E657265" w14:textId="77777777" w:rsidR="00073CC0" w:rsidRDefault="004418A4" w:rsidP="004418A4">
            <w:pPr>
              <w:pStyle w:val="Days"/>
            </w:pPr>
            <w:sdt>
              <w:sdtPr>
                <w:id w:val="-1744408390"/>
                <w:placeholder>
                  <w:docPart w:val="7C1A3A86B0874AB88AEF74978F396DC9"/>
                </w:placeholder>
                <w:temporary/>
                <w:showingPlcHdr/>
                <w15:appearance w15:val="hidden"/>
              </w:sdtPr>
              <w:sdtContent>
                <w:r w:rsidR="00073CC0">
                  <w:t>Friday</w:t>
                </w:r>
              </w:sdtContent>
            </w:sdt>
          </w:p>
        </w:tc>
        <w:tc>
          <w:tcPr>
            <w:tcW w:w="0" w:type="auto"/>
          </w:tcPr>
          <w:p w14:paraId="34E2469D" w14:textId="77777777" w:rsidR="00073CC0" w:rsidRDefault="004418A4" w:rsidP="004418A4">
            <w:pPr>
              <w:pStyle w:val="Days"/>
            </w:pPr>
            <w:sdt>
              <w:sdtPr>
                <w:id w:val="-395059502"/>
                <w:placeholder>
                  <w:docPart w:val="D34471E862194E4E99CE6EE278EAFE96"/>
                </w:placeholder>
                <w:temporary/>
                <w:showingPlcHdr/>
                <w15:appearance w15:val="hidden"/>
              </w:sdtPr>
              <w:sdtContent>
                <w:r w:rsidR="00073CC0">
                  <w:t>Saturday</w:t>
                </w:r>
              </w:sdtContent>
            </w:sdt>
          </w:p>
        </w:tc>
      </w:tr>
      <w:tr w:rsidR="00073CC0" w14:paraId="57A0E28E" w14:textId="77777777" w:rsidTr="005466E9">
        <w:tc>
          <w:tcPr>
            <w:tcW w:w="0" w:type="auto"/>
            <w:tcBorders>
              <w:bottom w:val="nil"/>
            </w:tcBorders>
          </w:tcPr>
          <w:p w14:paraId="2795403C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Thursday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0" w:type="auto"/>
            <w:tcBorders>
              <w:bottom w:val="nil"/>
            </w:tcBorders>
          </w:tcPr>
          <w:p w14:paraId="23CE05E1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Thursday</w:instrText>
            </w:r>
            <w:r>
              <w:fldChar w:fldCharType="end"/>
            </w:r>
            <w:r>
              <w:instrText xml:space="preserve"> = "Monday"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0" w:type="auto"/>
            <w:tcBorders>
              <w:bottom w:val="nil"/>
            </w:tcBorders>
          </w:tcPr>
          <w:p w14:paraId="31C4588A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Thursday</w:instrText>
            </w:r>
            <w:r>
              <w:fldChar w:fldCharType="end"/>
            </w:r>
            <w:r>
              <w:instrText xml:space="preserve"> = "Tuesday"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0" w:type="auto"/>
            <w:tcBorders>
              <w:bottom w:val="nil"/>
            </w:tcBorders>
          </w:tcPr>
          <w:p w14:paraId="54856AC4" w14:textId="77777777" w:rsidR="00073CC0" w:rsidRDefault="00073CC0" w:rsidP="004418A4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>
              <w:instrText>Thursday</w:instrText>
            </w:r>
            <w:r>
              <w:fldChar w:fldCharType="end"/>
            </w:r>
            <w:r>
              <w:instrText xml:space="preserve"> = "Wednesday"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=C2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=C2+1 </w:instrText>
            </w:r>
            <w:r>
              <w:fldChar w:fldCharType="separate"/>
            </w:r>
            <w:r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0" w:type="auto"/>
            <w:tcBorders>
              <w:bottom w:val="nil"/>
            </w:tcBorders>
          </w:tcPr>
          <w:p w14:paraId="1D5DC9BB" w14:textId="1CD12AF8" w:rsidR="00073CC0" w:rsidRDefault="00073CC0" w:rsidP="004418A4">
            <w:pPr>
              <w:pStyle w:val="Dates"/>
            </w:pPr>
          </w:p>
        </w:tc>
        <w:tc>
          <w:tcPr>
            <w:tcW w:w="0" w:type="auto"/>
            <w:tcBorders>
              <w:bottom w:val="nil"/>
            </w:tcBorders>
          </w:tcPr>
          <w:p w14:paraId="3210CD52" w14:textId="1F6A2A5D" w:rsidR="00073CC0" w:rsidRDefault="00073CC0" w:rsidP="004418A4">
            <w:pPr>
              <w:pStyle w:val="Dates"/>
            </w:pPr>
          </w:p>
        </w:tc>
        <w:tc>
          <w:tcPr>
            <w:tcW w:w="0" w:type="auto"/>
            <w:tcBorders>
              <w:bottom w:val="nil"/>
            </w:tcBorders>
          </w:tcPr>
          <w:p w14:paraId="49A19A15" w14:textId="48FFB0C3" w:rsidR="00073CC0" w:rsidRDefault="00BF187D" w:rsidP="004418A4">
            <w:pPr>
              <w:pStyle w:val="Dates"/>
            </w:pPr>
            <w:r>
              <w:t>1</w:t>
            </w:r>
          </w:p>
        </w:tc>
      </w:tr>
      <w:tr w:rsidR="00073CC0" w14:paraId="4ECA88E3" w14:textId="77777777" w:rsidTr="005509D0">
        <w:trPr>
          <w:trHeight w:hRule="exact" w:val="737"/>
        </w:trPr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52205400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3D436BDA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5E8D5A98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6FD94F3C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7EC19EB7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64F2BE4D" w14:textId="77777777" w:rsidR="00073CC0" w:rsidRDefault="00073CC0" w:rsidP="004418A4"/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4F7B787F" w14:textId="77DED35A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2</w:t>
            </w:r>
          </w:p>
        </w:tc>
      </w:tr>
      <w:tr w:rsidR="00073CC0" w14:paraId="706D0C6B" w14:textId="77777777" w:rsidTr="005466E9"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4AF243C2" w14:textId="1E64F808" w:rsidR="00073CC0" w:rsidRDefault="00BF187D" w:rsidP="004418A4">
            <w:pPr>
              <w:pStyle w:val="Dates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4B1E3468" w14:textId="715CD3BE" w:rsidR="00073CC0" w:rsidRDefault="00BF187D" w:rsidP="004418A4">
            <w:pPr>
              <w:pStyle w:val="Dates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60CD45D5" w14:textId="166F1223" w:rsidR="00073CC0" w:rsidRDefault="00BF187D" w:rsidP="004418A4">
            <w:pPr>
              <w:pStyle w:val="Dates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3DFCE43B" w14:textId="0C2B48D6" w:rsidR="00073CC0" w:rsidRDefault="00BF187D" w:rsidP="004418A4">
            <w:pPr>
              <w:pStyle w:val="Dates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29CC7BD5" w14:textId="5BDF5650" w:rsidR="00073CC0" w:rsidRDefault="00BF187D" w:rsidP="004418A4">
            <w:pPr>
              <w:pStyle w:val="Dates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24B77066" w14:textId="5489544B" w:rsidR="00073CC0" w:rsidRDefault="00BF187D" w:rsidP="004418A4">
            <w:pPr>
              <w:pStyle w:val="Dates"/>
            </w:pPr>
            <w:r>
              <w:t>7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2C5FC09D" w14:textId="7505ED2E" w:rsidR="00073CC0" w:rsidRDefault="00BF187D" w:rsidP="004418A4">
            <w:pPr>
              <w:pStyle w:val="Dates"/>
            </w:pPr>
            <w:r>
              <w:t>8</w:t>
            </w:r>
          </w:p>
        </w:tc>
      </w:tr>
      <w:tr w:rsidR="00073CC0" w14:paraId="444D22A6" w14:textId="77777777" w:rsidTr="005509D0">
        <w:trPr>
          <w:trHeight w:hRule="exact" w:val="850"/>
        </w:trPr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2282465B" w14:textId="66DF98FF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7AD1D0AB" w14:textId="6723B0E2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5E3F387D" w14:textId="4221E635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3A6703BA" w14:textId="23FFDEA1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1D06DB20" w14:textId="718A1CFE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Biology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2B112B53" w14:textId="61432643" w:rsidR="00073CC0" w:rsidRPr="00C60638" w:rsidRDefault="00073CC0" w:rsidP="00230B50">
            <w:pPr>
              <w:jc w:val="center"/>
              <w:rPr>
                <w:b/>
                <w:bCs/>
                <w:sz w:val="32"/>
                <w:szCs w:val="32"/>
              </w:rPr>
            </w:pPr>
            <w:r w:rsidRPr="00C60638">
              <w:rPr>
                <w:b/>
                <w:bCs/>
                <w:color w:val="000000" w:themeColor="text1"/>
                <w:sz w:val="32"/>
                <w:szCs w:val="32"/>
              </w:rPr>
              <w:t>Biology Paper 2 Exam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4CB7DAAE" w14:textId="5F78E5BA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2</w:t>
            </w:r>
          </w:p>
        </w:tc>
      </w:tr>
      <w:tr w:rsidR="00073CC0" w14:paraId="64AE59E5" w14:textId="77777777" w:rsidTr="005466E9"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5E37012F" w14:textId="3B2C7158" w:rsidR="00073CC0" w:rsidRDefault="007064F4" w:rsidP="004418A4">
            <w:pPr>
              <w:pStyle w:val="Dates"/>
            </w:pPr>
            <w:r>
              <w:t>9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7F3561D4" w14:textId="0E9C19D8" w:rsidR="00073CC0" w:rsidRDefault="007064F4" w:rsidP="004418A4">
            <w:pPr>
              <w:pStyle w:val="Dates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3DF70896" w14:textId="5D7BC507" w:rsidR="00073CC0" w:rsidRPr="00230B50" w:rsidRDefault="007064F4" w:rsidP="004418A4">
            <w:pPr>
              <w:pStyle w:val="Dates"/>
            </w:pPr>
            <w:r>
              <w:t>11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49114506" w14:textId="0439A07B" w:rsidR="00073CC0" w:rsidRDefault="007064F4" w:rsidP="004418A4">
            <w:pPr>
              <w:pStyle w:val="Dates"/>
            </w:pPr>
            <w:r>
              <w:t>12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3691CB8D" w14:textId="08579B4F" w:rsidR="00073CC0" w:rsidRDefault="007064F4" w:rsidP="004418A4">
            <w:pPr>
              <w:pStyle w:val="Dates"/>
            </w:pPr>
            <w:r>
              <w:t>13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  <w:shd w:val="clear" w:color="auto" w:fill="E0F6FF" w:themeFill="accent3" w:themeFillTint="33"/>
          </w:tcPr>
          <w:p w14:paraId="123AA7EF" w14:textId="00B09956" w:rsidR="00073CC0" w:rsidRDefault="007064F4" w:rsidP="004418A4">
            <w:pPr>
              <w:pStyle w:val="Dates"/>
            </w:pPr>
            <w:r>
              <w:t>14</w:t>
            </w:r>
          </w:p>
        </w:tc>
        <w:tc>
          <w:tcPr>
            <w:tcW w:w="0" w:type="auto"/>
            <w:tcBorders>
              <w:top w:val="single" w:sz="6" w:space="0" w:color="BFBFBF" w:themeColor="background1" w:themeShade="BF"/>
              <w:bottom w:val="nil"/>
            </w:tcBorders>
          </w:tcPr>
          <w:p w14:paraId="6F4928C7" w14:textId="07199C50" w:rsidR="00073CC0" w:rsidRDefault="007064F4" w:rsidP="004418A4">
            <w:pPr>
              <w:pStyle w:val="Dates"/>
            </w:pPr>
            <w:r>
              <w:t>15</w:t>
            </w:r>
          </w:p>
        </w:tc>
      </w:tr>
      <w:tr w:rsidR="00073CC0" w14:paraId="3B5C54D6" w14:textId="77777777" w:rsidTr="005509D0">
        <w:trPr>
          <w:trHeight w:hRule="exact" w:val="964"/>
        </w:trPr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0FBB8CEC" w14:textId="623939C5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2919EE56" w14:textId="018A629F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Chemistry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62D92059" w14:textId="3EDD60D2" w:rsidR="00073CC0" w:rsidRPr="00B437C6" w:rsidRDefault="00073CC0" w:rsidP="00230B50">
            <w:pPr>
              <w:jc w:val="center"/>
              <w:rPr>
                <w:b/>
                <w:bCs/>
                <w:sz w:val="32"/>
                <w:szCs w:val="32"/>
              </w:rPr>
            </w:pPr>
            <w:r w:rsidRPr="00B437C6">
              <w:rPr>
                <w:b/>
                <w:bCs/>
                <w:color w:val="000000" w:themeColor="text1"/>
                <w:sz w:val="32"/>
                <w:szCs w:val="32"/>
              </w:rPr>
              <w:t>Chemistry Paper 2 Exam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3EBADEA2" w14:textId="7A9FD8D4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21FBC0B3" w14:textId="4C9BAA97" w:rsidR="00073CC0" w:rsidRPr="00230B50" w:rsidRDefault="00230B50" w:rsidP="004418A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Physics paper 2</w:t>
            </w: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  <w:shd w:val="clear" w:color="auto" w:fill="E0F6FF" w:themeFill="accent3" w:themeFillTint="33"/>
          </w:tcPr>
          <w:p w14:paraId="4F2E9982" w14:textId="77777777" w:rsidR="00073CC0" w:rsidRPr="000578E9" w:rsidRDefault="00073CC0" w:rsidP="00230B50">
            <w:pPr>
              <w:jc w:val="center"/>
              <w:rPr>
                <w:b/>
                <w:bCs/>
                <w:color w:val="0070C0"/>
                <w:sz w:val="32"/>
                <w:szCs w:val="32"/>
              </w:rPr>
            </w:pPr>
            <w:r w:rsidRPr="000134D9">
              <w:rPr>
                <w:b/>
                <w:bCs/>
                <w:color w:val="000000" w:themeColor="text1"/>
                <w:sz w:val="32"/>
                <w:szCs w:val="32"/>
                <w:shd w:val="clear" w:color="auto" w:fill="E0F6FF" w:themeFill="accent3" w:themeFillTint="33"/>
              </w:rPr>
              <w:t>Physics Paper 2 Exam</w:t>
            </w:r>
          </w:p>
          <w:p w14:paraId="1C52C6A3" w14:textId="77777777" w:rsidR="00E74BCE" w:rsidRDefault="00E74BCE" w:rsidP="00230B50">
            <w:pPr>
              <w:jc w:val="center"/>
              <w:rPr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0F35FAF7" w14:textId="77777777" w:rsidR="00E74BCE" w:rsidRDefault="00E74BCE" w:rsidP="00230B50">
            <w:pPr>
              <w:jc w:val="center"/>
              <w:rPr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2F63DADD" w14:textId="77777777" w:rsidR="00E74BCE" w:rsidRDefault="00E74BCE" w:rsidP="00230B50">
            <w:pPr>
              <w:jc w:val="center"/>
              <w:rPr>
                <w:b/>
                <w:bCs/>
                <w:color w:val="0070C0"/>
                <w:sz w:val="24"/>
                <w:szCs w:val="24"/>
                <w:u w:val="single"/>
              </w:rPr>
            </w:pPr>
          </w:p>
          <w:p w14:paraId="521C5051" w14:textId="16474ED4" w:rsidR="00E74BCE" w:rsidRPr="00073CC0" w:rsidRDefault="00E74BCE" w:rsidP="00230B50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0" w:type="auto"/>
            <w:tcBorders>
              <w:top w:val="nil"/>
              <w:bottom w:val="single" w:sz="6" w:space="0" w:color="BFBFBF" w:themeColor="background1" w:themeShade="BF"/>
            </w:tcBorders>
          </w:tcPr>
          <w:p w14:paraId="23422398" w14:textId="348EEB51" w:rsidR="00073CC0" w:rsidRPr="00230B50" w:rsidRDefault="00230B50" w:rsidP="00230B50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230B50">
              <w:rPr>
                <w:b/>
                <w:bCs/>
                <w:i/>
                <w:iCs/>
                <w:sz w:val="32"/>
                <w:szCs w:val="32"/>
                <w:u w:val="single"/>
              </w:rPr>
              <w:t>Celebrations commence !!!!!!!!!!</w:t>
            </w:r>
          </w:p>
        </w:tc>
      </w:tr>
    </w:tbl>
    <w:p w14:paraId="6DF3C6BF" w14:textId="77777777" w:rsidR="00073CC0" w:rsidRDefault="00073CC0"/>
    <w:sectPr w:rsidR="00073CC0" w:rsidSect="00EF135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ECC8B" w14:textId="77777777" w:rsidR="001711DE" w:rsidRDefault="001711DE">
      <w:pPr>
        <w:spacing w:before="0" w:after="0"/>
      </w:pPr>
      <w:r>
        <w:separator/>
      </w:r>
    </w:p>
  </w:endnote>
  <w:endnote w:type="continuationSeparator" w:id="0">
    <w:p w14:paraId="26CDD065" w14:textId="77777777" w:rsidR="001711DE" w:rsidRDefault="001711D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ooper Black">
    <w:panose1 w:val="0208090404030B020404"/>
    <w:charset w:val="4D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55A71" w14:textId="77777777" w:rsidR="001711DE" w:rsidRDefault="001711DE">
      <w:pPr>
        <w:spacing w:before="0" w:after="0"/>
      </w:pPr>
      <w:r>
        <w:separator/>
      </w:r>
    </w:p>
  </w:footnote>
  <w:footnote w:type="continuationSeparator" w:id="0">
    <w:p w14:paraId="70E2866C" w14:textId="77777777" w:rsidR="001711DE" w:rsidRDefault="001711D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71479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06635B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75CABE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10C62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03AD0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FA9FC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EC9BC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6E8C3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14E3C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5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" w:val="31/01/2023"/>
    <w:docVar w:name="MonthStart" w:val="01/01/2023"/>
    <w:docVar w:name="ShowDynamicGuides" w:val="1"/>
    <w:docVar w:name="ShowMarginGuides" w:val="0"/>
    <w:docVar w:name="ShowOutlines" w:val="0"/>
    <w:docVar w:name="ShowStaticGuides" w:val="0"/>
  </w:docVars>
  <w:rsids>
    <w:rsidRoot w:val="003879EB"/>
    <w:rsid w:val="00012A9F"/>
    <w:rsid w:val="000134D9"/>
    <w:rsid w:val="000154B6"/>
    <w:rsid w:val="00017A72"/>
    <w:rsid w:val="00041612"/>
    <w:rsid w:val="00056814"/>
    <w:rsid w:val="000578E9"/>
    <w:rsid w:val="0006779F"/>
    <w:rsid w:val="00071640"/>
    <w:rsid w:val="00073CC0"/>
    <w:rsid w:val="0007415B"/>
    <w:rsid w:val="00080388"/>
    <w:rsid w:val="000806E1"/>
    <w:rsid w:val="0008288A"/>
    <w:rsid w:val="00090949"/>
    <w:rsid w:val="0009332E"/>
    <w:rsid w:val="000A20FE"/>
    <w:rsid w:val="000B0549"/>
    <w:rsid w:val="000B350D"/>
    <w:rsid w:val="000D06C1"/>
    <w:rsid w:val="0011772B"/>
    <w:rsid w:val="001424C8"/>
    <w:rsid w:val="00151A13"/>
    <w:rsid w:val="001564E0"/>
    <w:rsid w:val="0016064A"/>
    <w:rsid w:val="001711DE"/>
    <w:rsid w:val="001806BA"/>
    <w:rsid w:val="001A3A8D"/>
    <w:rsid w:val="001C39A7"/>
    <w:rsid w:val="001C5DC3"/>
    <w:rsid w:val="001F5D1C"/>
    <w:rsid w:val="002129A6"/>
    <w:rsid w:val="00227C30"/>
    <w:rsid w:val="00230B50"/>
    <w:rsid w:val="00250713"/>
    <w:rsid w:val="0027720C"/>
    <w:rsid w:val="002837EE"/>
    <w:rsid w:val="00293E83"/>
    <w:rsid w:val="002D061B"/>
    <w:rsid w:val="002D689D"/>
    <w:rsid w:val="002F6E35"/>
    <w:rsid w:val="00303117"/>
    <w:rsid w:val="00320311"/>
    <w:rsid w:val="00327A25"/>
    <w:rsid w:val="00337856"/>
    <w:rsid w:val="00346FC0"/>
    <w:rsid w:val="003628E2"/>
    <w:rsid w:val="003860CC"/>
    <w:rsid w:val="003879EB"/>
    <w:rsid w:val="003932B1"/>
    <w:rsid w:val="003A0097"/>
    <w:rsid w:val="003A581F"/>
    <w:rsid w:val="003D7DDA"/>
    <w:rsid w:val="003E4911"/>
    <w:rsid w:val="00406C2A"/>
    <w:rsid w:val="00416E84"/>
    <w:rsid w:val="00420111"/>
    <w:rsid w:val="004303CE"/>
    <w:rsid w:val="004352BB"/>
    <w:rsid w:val="00436180"/>
    <w:rsid w:val="004418A4"/>
    <w:rsid w:val="00454FED"/>
    <w:rsid w:val="00474B27"/>
    <w:rsid w:val="00481969"/>
    <w:rsid w:val="00486683"/>
    <w:rsid w:val="00495DBC"/>
    <w:rsid w:val="0049715B"/>
    <w:rsid w:val="004A0ECA"/>
    <w:rsid w:val="004A128F"/>
    <w:rsid w:val="004B36CF"/>
    <w:rsid w:val="004C5B17"/>
    <w:rsid w:val="004F28A1"/>
    <w:rsid w:val="005148D5"/>
    <w:rsid w:val="005174F0"/>
    <w:rsid w:val="005202D4"/>
    <w:rsid w:val="005466E9"/>
    <w:rsid w:val="005509D0"/>
    <w:rsid w:val="005562FE"/>
    <w:rsid w:val="00557989"/>
    <w:rsid w:val="005671BC"/>
    <w:rsid w:val="00572132"/>
    <w:rsid w:val="005743E6"/>
    <w:rsid w:val="005744D1"/>
    <w:rsid w:val="00591D05"/>
    <w:rsid w:val="005A29DF"/>
    <w:rsid w:val="005B36BE"/>
    <w:rsid w:val="005C343F"/>
    <w:rsid w:val="005E23C3"/>
    <w:rsid w:val="0063280D"/>
    <w:rsid w:val="006405F4"/>
    <w:rsid w:val="006732F5"/>
    <w:rsid w:val="00676E8E"/>
    <w:rsid w:val="00685ACE"/>
    <w:rsid w:val="006A138F"/>
    <w:rsid w:val="006C0CD1"/>
    <w:rsid w:val="006D37E1"/>
    <w:rsid w:val="006E3CCA"/>
    <w:rsid w:val="006E583B"/>
    <w:rsid w:val="006F4E3A"/>
    <w:rsid w:val="007064F4"/>
    <w:rsid w:val="00722D13"/>
    <w:rsid w:val="0072532A"/>
    <w:rsid w:val="00727CEF"/>
    <w:rsid w:val="0074682D"/>
    <w:rsid w:val="007564A4"/>
    <w:rsid w:val="007748E3"/>
    <w:rsid w:val="00776246"/>
    <w:rsid w:val="007777B1"/>
    <w:rsid w:val="0078446A"/>
    <w:rsid w:val="00785F57"/>
    <w:rsid w:val="007A49F2"/>
    <w:rsid w:val="007B1DC5"/>
    <w:rsid w:val="007B5C4B"/>
    <w:rsid w:val="007D2E37"/>
    <w:rsid w:val="007F5453"/>
    <w:rsid w:val="007F7180"/>
    <w:rsid w:val="00817836"/>
    <w:rsid w:val="0082755C"/>
    <w:rsid w:val="00854C57"/>
    <w:rsid w:val="00857A5D"/>
    <w:rsid w:val="00874C9A"/>
    <w:rsid w:val="00886326"/>
    <w:rsid w:val="008A008E"/>
    <w:rsid w:val="008A2745"/>
    <w:rsid w:val="008C5619"/>
    <w:rsid w:val="008E5521"/>
    <w:rsid w:val="008F3432"/>
    <w:rsid w:val="008F6A14"/>
    <w:rsid w:val="008F7739"/>
    <w:rsid w:val="009035F5"/>
    <w:rsid w:val="009170AD"/>
    <w:rsid w:val="0091767C"/>
    <w:rsid w:val="009231C4"/>
    <w:rsid w:val="009276E4"/>
    <w:rsid w:val="00944085"/>
    <w:rsid w:val="00946A27"/>
    <w:rsid w:val="009A0FFF"/>
    <w:rsid w:val="009A617B"/>
    <w:rsid w:val="009D3CC4"/>
    <w:rsid w:val="009D709B"/>
    <w:rsid w:val="00A0481E"/>
    <w:rsid w:val="00A40920"/>
    <w:rsid w:val="00A40D1D"/>
    <w:rsid w:val="00A4654E"/>
    <w:rsid w:val="00A73BBF"/>
    <w:rsid w:val="00A8328E"/>
    <w:rsid w:val="00AB29FA"/>
    <w:rsid w:val="00AB34D2"/>
    <w:rsid w:val="00AC74BE"/>
    <w:rsid w:val="00AD1DFB"/>
    <w:rsid w:val="00AE02E7"/>
    <w:rsid w:val="00AE52CB"/>
    <w:rsid w:val="00B12506"/>
    <w:rsid w:val="00B135B5"/>
    <w:rsid w:val="00B247AF"/>
    <w:rsid w:val="00B437C6"/>
    <w:rsid w:val="00B57BEE"/>
    <w:rsid w:val="00B70858"/>
    <w:rsid w:val="00B8151A"/>
    <w:rsid w:val="00B91653"/>
    <w:rsid w:val="00B953D5"/>
    <w:rsid w:val="00BA37FE"/>
    <w:rsid w:val="00BB3FFC"/>
    <w:rsid w:val="00BB41DE"/>
    <w:rsid w:val="00BB741A"/>
    <w:rsid w:val="00BD6BA1"/>
    <w:rsid w:val="00BF0D09"/>
    <w:rsid w:val="00BF187D"/>
    <w:rsid w:val="00C11D39"/>
    <w:rsid w:val="00C25ECA"/>
    <w:rsid w:val="00C34BAC"/>
    <w:rsid w:val="00C37C0A"/>
    <w:rsid w:val="00C507CF"/>
    <w:rsid w:val="00C60638"/>
    <w:rsid w:val="00C661FD"/>
    <w:rsid w:val="00C71D73"/>
    <w:rsid w:val="00C7735D"/>
    <w:rsid w:val="00C81EC9"/>
    <w:rsid w:val="00C90185"/>
    <w:rsid w:val="00C92BAA"/>
    <w:rsid w:val="00CB1C1C"/>
    <w:rsid w:val="00CD2BEC"/>
    <w:rsid w:val="00CD4568"/>
    <w:rsid w:val="00CD5A4A"/>
    <w:rsid w:val="00CE329F"/>
    <w:rsid w:val="00D14B51"/>
    <w:rsid w:val="00D17693"/>
    <w:rsid w:val="00D25D43"/>
    <w:rsid w:val="00D36B0F"/>
    <w:rsid w:val="00D37C8B"/>
    <w:rsid w:val="00D40F7E"/>
    <w:rsid w:val="00D47C4D"/>
    <w:rsid w:val="00D51D0E"/>
    <w:rsid w:val="00D63C05"/>
    <w:rsid w:val="00D96088"/>
    <w:rsid w:val="00DB7AA9"/>
    <w:rsid w:val="00DD132F"/>
    <w:rsid w:val="00DE6C1E"/>
    <w:rsid w:val="00DF051F"/>
    <w:rsid w:val="00DF32DE"/>
    <w:rsid w:val="00DF479A"/>
    <w:rsid w:val="00E02644"/>
    <w:rsid w:val="00E10CCA"/>
    <w:rsid w:val="00E24490"/>
    <w:rsid w:val="00E54E11"/>
    <w:rsid w:val="00E56F0D"/>
    <w:rsid w:val="00E61C47"/>
    <w:rsid w:val="00E74BCE"/>
    <w:rsid w:val="00E810A1"/>
    <w:rsid w:val="00E83447"/>
    <w:rsid w:val="00E85F98"/>
    <w:rsid w:val="00EA1691"/>
    <w:rsid w:val="00EB320B"/>
    <w:rsid w:val="00EC71D2"/>
    <w:rsid w:val="00EE360E"/>
    <w:rsid w:val="00EF135A"/>
    <w:rsid w:val="00F04C6F"/>
    <w:rsid w:val="00F33946"/>
    <w:rsid w:val="00F50E89"/>
    <w:rsid w:val="00FA21CA"/>
    <w:rsid w:val="00FA4536"/>
    <w:rsid w:val="00FD28EE"/>
    <w:rsid w:val="00FF2624"/>
    <w:rsid w:val="0D25A7AE"/>
    <w:rsid w:val="1C3BC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80EF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F57"/>
  </w:style>
  <w:style w:type="paragraph" w:styleId="Heading1">
    <w:name w:val="heading 1"/>
    <w:basedOn w:val="Normal"/>
    <w:next w:val="Normal"/>
    <w:link w:val="Heading1Char"/>
    <w:uiPriority w:val="9"/>
    <w:unhideWhenUsed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92BC00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92BC00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485D0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485D0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nth">
    <w:name w:val="Month"/>
    <w:basedOn w:val="Normal"/>
    <w:uiPriority w:val="1"/>
    <w:qFormat/>
    <w:pPr>
      <w:spacing w:before="0" w:after="0"/>
    </w:pPr>
    <w:rPr>
      <w:rFonts w:asciiTheme="majorHAnsi" w:eastAsiaTheme="majorEastAsia" w:hAnsiTheme="majorHAnsi"/>
      <w:color w:val="FFFFFF" w:themeColor="background1"/>
      <w:sz w:val="120"/>
      <w:szCs w:val="120"/>
    </w:rPr>
  </w:style>
  <w:style w:type="paragraph" w:customStyle="1" w:styleId="Year">
    <w:name w:val="Year"/>
    <w:basedOn w:val="Normal"/>
    <w:uiPriority w:val="2"/>
    <w:qFormat/>
    <w:pPr>
      <w:spacing w:before="0" w:after="120"/>
      <w:jc w:val="right"/>
    </w:pPr>
    <w:rPr>
      <w:rFonts w:asciiTheme="majorHAnsi" w:eastAsiaTheme="majorEastAsia" w:hAnsiTheme="majorHAnsi"/>
      <w:color w:val="FFFFFF" w:themeColor="background1"/>
      <w:sz w:val="64"/>
      <w:szCs w:val="64"/>
    </w:rPr>
  </w:style>
  <w:style w:type="paragraph" w:styleId="Subtitle">
    <w:name w:val="Subtitle"/>
    <w:basedOn w:val="Normal"/>
    <w:link w:val="SubtitleChar"/>
    <w:uiPriority w:val="4"/>
    <w:semiHidden/>
    <w:pPr>
      <w:spacing w:before="0" w:after="0"/>
    </w:pPr>
    <w:rPr>
      <w:b/>
      <w:color w:val="FFFFFF" w:themeColor="background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4"/>
    <w:semiHidden/>
    <w:rsid w:val="00420111"/>
    <w:rPr>
      <w:b/>
      <w:color w:val="FFFFFF" w:themeColor="background1"/>
      <w:sz w:val="24"/>
      <w:szCs w:val="24"/>
    </w:rPr>
  </w:style>
  <w:style w:type="paragraph" w:styleId="Title">
    <w:name w:val="Title"/>
    <w:basedOn w:val="Normal"/>
    <w:link w:val="TitleChar"/>
    <w:uiPriority w:val="3"/>
    <w:semiHidden/>
    <w:pPr>
      <w:spacing w:before="0" w:after="0"/>
    </w:pPr>
    <w:rPr>
      <w:rFonts w:asciiTheme="majorHAnsi" w:eastAsiaTheme="majorEastAsia" w:hAnsiTheme="majorHAnsi"/>
      <w:color w:val="FFFFFF" w:themeColor="background1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3"/>
    <w:semiHidden/>
    <w:rsid w:val="00420111"/>
    <w:rPr>
      <w:rFonts w:asciiTheme="majorHAnsi" w:eastAsiaTheme="majorEastAsia" w:hAnsiTheme="majorHAnsi"/>
      <w:color w:val="FFFFFF" w:themeColor="background1"/>
      <w:sz w:val="40"/>
      <w:szCs w:val="40"/>
    </w:rPr>
  </w:style>
  <w:style w:type="paragraph" w:customStyle="1" w:styleId="Days">
    <w:name w:val="Days"/>
    <w:basedOn w:val="Normal"/>
    <w:uiPriority w:val="5"/>
    <w:qFormat/>
    <w:pPr>
      <w:jc w:val="center"/>
    </w:pPr>
    <w:rPr>
      <w:color w:val="595959" w:themeColor="text1" w:themeTint="A6"/>
      <w:sz w:val="22"/>
      <w:szCs w:val="24"/>
    </w:rPr>
  </w:style>
  <w:style w:type="table" w:customStyle="1" w:styleId="TableCalendar">
    <w:name w:val="Table Calendar"/>
    <w:basedOn w:val="TableNormal"/>
    <w:tblPr>
      <w:tblBorders>
        <w:top w:val="single" w:sz="6" w:space="0" w:color="BFBFBF" w:themeColor="background1" w:themeShade="BF"/>
        <w:left w:val="single" w:sz="6" w:space="0" w:color="BFBFBF" w:themeColor="background1" w:themeShade="BF"/>
        <w:bottom w:val="single" w:sz="6" w:space="0" w:color="BFBFBF" w:themeColor="background1" w:themeShade="BF"/>
        <w:right w:val="single" w:sz="6" w:space="0" w:color="BFBFBF" w:themeColor="background1" w:themeShade="BF"/>
        <w:insideV w:val="single" w:sz="6" w:space="0" w:color="BFBFBF" w:themeColor="background1" w:themeShade="BF"/>
      </w:tblBorders>
    </w:tblPr>
    <w:tblStylePr w:type="firstRow">
      <w:tblPr/>
      <w:tcPr>
        <w:shd w:val="clear" w:color="auto" w:fill="D9D9D9" w:themeFill="background1" w:themeFillShade="D9"/>
      </w:tcPr>
    </w:tblStylePr>
  </w:style>
  <w:style w:type="paragraph" w:customStyle="1" w:styleId="Dates">
    <w:name w:val="Dates"/>
    <w:basedOn w:val="Normal"/>
    <w:uiPriority w:val="6"/>
    <w:qFormat/>
    <w:pPr>
      <w:spacing w:before="0" w:after="0"/>
      <w:jc w:val="right"/>
    </w:pPr>
    <w:rPr>
      <w:color w:val="595959" w:themeColor="text1" w:themeTint="A6"/>
      <w:sz w:val="22"/>
    </w:rPr>
  </w:style>
  <w:style w:type="paragraph" w:styleId="BodyText">
    <w:name w:val="Body Text"/>
    <w:basedOn w:val="Normal"/>
    <w:link w:val="BodyTextChar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Pr>
      <w:sz w:val="20"/>
    </w:rPr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</w:style>
  <w:style w:type="paragraph" w:styleId="BlockText">
    <w:name w:val="Block Text"/>
    <w:basedOn w:val="Normal"/>
    <w:semiHidden/>
    <w:unhideWhenUsed/>
    <w:pPr>
      <w:pBdr>
        <w:top w:val="single" w:sz="2" w:space="10" w:color="92BC00" w:themeColor="accent1" w:shadow="1"/>
        <w:left w:val="single" w:sz="2" w:space="10" w:color="92BC00" w:themeColor="accent1" w:shadow="1"/>
        <w:bottom w:val="single" w:sz="2" w:space="10" w:color="92BC00" w:themeColor="accent1" w:shadow="1"/>
        <w:right w:val="single" w:sz="2" w:space="10" w:color="92BC00" w:themeColor="accent1" w:shadow="1"/>
      </w:pBdr>
      <w:ind w:left="1152" w:right="1152"/>
    </w:pPr>
    <w:rPr>
      <w:i/>
      <w:iCs/>
      <w:color w:val="92BC00" w:themeColor="accent1"/>
    </w:rPr>
  </w:style>
  <w:style w:type="paragraph" w:styleId="BodyText2">
    <w:name w:val="Body Text 2"/>
    <w:basedOn w:val="Normal"/>
    <w:link w:val="BodyText2Char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Pr>
      <w:sz w:val="20"/>
    </w:rPr>
  </w:style>
  <w:style w:type="character" w:customStyle="1" w:styleId="BodyText2Char">
    <w:name w:val="Body Text 2 Char"/>
    <w:basedOn w:val="DefaultParagraphFont"/>
    <w:link w:val="BodyText2"/>
    <w:semiHidden/>
    <w:rPr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Pr>
      <w:sz w:val="20"/>
    </w:rPr>
  </w:style>
  <w:style w:type="paragraph" w:styleId="BodyTextIndent2">
    <w:name w:val="Body Text Indent 2"/>
    <w:basedOn w:val="Normal"/>
    <w:link w:val="BodyTextIndent2Char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Pr>
      <w:sz w:val="20"/>
    </w:rPr>
  </w:style>
  <w:style w:type="paragraph" w:styleId="BodyTextIndent3">
    <w:name w:val="Body Text Indent 3"/>
    <w:basedOn w:val="Normal"/>
    <w:link w:val="BodyTextIndent3Ch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pPr>
      <w:spacing w:after="200"/>
    </w:pPr>
    <w:rPr>
      <w:b/>
      <w:bCs/>
      <w:color w:val="92BC00" w:themeColor="accent1"/>
    </w:rPr>
  </w:style>
  <w:style w:type="paragraph" w:styleId="Closing">
    <w:name w:val="Closing"/>
    <w:basedOn w:val="Normal"/>
    <w:link w:val="ClosingChar"/>
    <w:semiHidden/>
    <w:unhideWhenUsed/>
    <w:pPr>
      <w:ind w:left="4320"/>
    </w:pPr>
  </w:style>
  <w:style w:type="character" w:customStyle="1" w:styleId="ClosingChar">
    <w:name w:val="Closing Char"/>
    <w:basedOn w:val="DefaultParagraphFont"/>
    <w:link w:val="Closing"/>
    <w:semiHidden/>
    <w:rPr>
      <w:sz w:val="20"/>
    </w:rPr>
  </w:style>
  <w:style w:type="paragraph" w:styleId="CommentText">
    <w:name w:val="annotation text"/>
    <w:basedOn w:val="Normal"/>
    <w:link w:val="CommentTextChar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</w:style>
  <w:style w:type="character" w:customStyle="1" w:styleId="DateChar">
    <w:name w:val="Date Char"/>
    <w:basedOn w:val="DefaultParagraphFont"/>
    <w:link w:val="Date"/>
    <w:semiHidden/>
    <w:rPr>
      <w:sz w:val="20"/>
    </w:rPr>
  </w:style>
  <w:style w:type="paragraph" w:styleId="DocumentMap">
    <w:name w:val="Document Map"/>
    <w:basedOn w:val="Normal"/>
    <w:link w:val="DocumentMapChar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</w:style>
  <w:style w:type="character" w:customStyle="1" w:styleId="E-mailSignatureChar">
    <w:name w:val="E-mail Signature Char"/>
    <w:basedOn w:val="DefaultParagraphFont"/>
    <w:link w:val="E-mailSignature"/>
    <w:semiHidden/>
    <w:rPr>
      <w:sz w:val="20"/>
    </w:rPr>
  </w:style>
  <w:style w:type="paragraph" w:styleId="EndnoteText">
    <w:name w:val="endnote text"/>
    <w:basedOn w:val="Normal"/>
    <w:link w:val="EndnoteTextChar"/>
    <w:semiHidden/>
    <w:unhideWhenUsed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Pr>
      <w:sz w:val="20"/>
      <w:szCs w:val="20"/>
    </w:rPr>
  </w:style>
  <w:style w:type="paragraph" w:styleId="EnvelopeAddress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Pr>
      <w:rFonts w:asciiTheme="majorHAnsi" w:eastAsiaTheme="majorEastAsia" w:hAnsiTheme="majorHAnsi" w:cstheme="majorBidi"/>
      <w:szCs w:val="20"/>
    </w:rPr>
  </w:style>
  <w:style w:type="paragraph" w:styleId="Footer">
    <w:name w:val="footer"/>
    <w:basedOn w:val="Normal"/>
    <w:link w:val="FooterChar"/>
    <w:uiPriority w:val="99"/>
    <w:semiHidden/>
    <w:pPr>
      <w:spacing w:before="0" w:after="0"/>
    </w:pPr>
  </w:style>
  <w:style w:type="paragraph" w:styleId="FootnoteText">
    <w:name w:val="footnote text"/>
    <w:basedOn w:val="Normal"/>
    <w:link w:val="FootnoteTextChar"/>
    <w:semiHidden/>
    <w:unhideWhenUsed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20111"/>
  </w:style>
  <w:style w:type="paragraph" w:styleId="Header">
    <w:name w:val="header"/>
    <w:basedOn w:val="Normal"/>
    <w:link w:val="HeaderChar"/>
    <w:uiPriority w:val="99"/>
    <w:semiHidden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420111"/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Pr>
      <w:rFonts w:asciiTheme="majorHAnsi" w:eastAsiaTheme="majorEastAsia" w:hAnsiTheme="majorHAnsi" w:cstheme="majorBidi"/>
      <w:b/>
      <w:bCs/>
      <w:color w:val="92BC00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92BC00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Theme="majorHAnsi" w:eastAsiaTheme="majorEastAsia" w:hAnsiTheme="majorHAnsi" w:cstheme="majorBidi"/>
      <w:color w:val="485D0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485D0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Pr>
      <w:i/>
      <w:iCs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semiHidden/>
    <w:unhideWhenUsed/>
    <w:pPr>
      <w:ind w:left="360" w:hanging="360"/>
      <w:contextualSpacing/>
    </w:pPr>
  </w:style>
  <w:style w:type="paragraph" w:styleId="List2">
    <w:name w:val="List 2"/>
    <w:basedOn w:val="Normal"/>
    <w:semiHidden/>
    <w:unhideWhenUsed/>
    <w:pPr>
      <w:ind w:left="720" w:hanging="360"/>
      <w:contextualSpacing/>
    </w:pPr>
  </w:style>
  <w:style w:type="paragraph" w:styleId="List3">
    <w:name w:val="List 3"/>
    <w:basedOn w:val="Normal"/>
    <w:semiHidden/>
    <w:unhideWhenUsed/>
    <w:pPr>
      <w:ind w:left="1080" w:hanging="360"/>
      <w:contextualSpacing/>
    </w:pPr>
  </w:style>
  <w:style w:type="paragraph" w:styleId="List4">
    <w:name w:val="List 4"/>
    <w:basedOn w:val="Normal"/>
    <w:semiHidden/>
    <w:unhideWhenUsed/>
    <w:pPr>
      <w:ind w:left="1440" w:hanging="360"/>
      <w:contextualSpacing/>
    </w:pPr>
  </w:style>
  <w:style w:type="paragraph" w:styleId="List5">
    <w:name w:val="List 5"/>
    <w:basedOn w:val="Normal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MacroText">
    <w:name w:val="macro"/>
    <w:link w:val="MacroTextCh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</w:style>
  <w:style w:type="character" w:customStyle="1" w:styleId="NoteHeadingChar">
    <w:name w:val="Note Heading Char"/>
    <w:basedOn w:val="DefaultParagraphFont"/>
    <w:link w:val="NoteHeading"/>
    <w:semiHidden/>
    <w:rPr>
      <w:sz w:val="20"/>
    </w:rPr>
  </w:style>
  <w:style w:type="paragraph" w:styleId="PlainText">
    <w:name w:val="Plain Text"/>
    <w:basedOn w:val="Normal"/>
    <w:link w:val="PlainTextChar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semiHidden/>
    <w:unhideWhenUsed/>
  </w:style>
  <w:style w:type="character" w:customStyle="1" w:styleId="SalutationChar">
    <w:name w:val="Salutation Char"/>
    <w:basedOn w:val="DefaultParagraphFont"/>
    <w:link w:val="Salutation"/>
    <w:semiHidden/>
    <w:rPr>
      <w:sz w:val="20"/>
    </w:rPr>
  </w:style>
  <w:style w:type="paragraph" w:styleId="Signature">
    <w:name w:val="Signature"/>
    <w:basedOn w:val="Normal"/>
    <w:link w:val="SignatureChar"/>
    <w:semiHidden/>
    <w:unhideWhenUsed/>
    <w:pPr>
      <w:ind w:left="4320"/>
    </w:pPr>
  </w:style>
  <w:style w:type="character" w:customStyle="1" w:styleId="SignatureChar">
    <w:name w:val="Signature Char"/>
    <w:basedOn w:val="DefaultParagraphFont"/>
    <w:link w:val="Signature"/>
    <w:semiHidden/>
    <w:rPr>
      <w:sz w:val="20"/>
    </w:rPr>
  </w:style>
  <w:style w:type="paragraph" w:styleId="TableofAuthorities">
    <w:name w:val="table of authorities"/>
    <w:basedOn w:val="Normal"/>
    <w:next w:val="Normal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</w:style>
  <w:style w:type="paragraph" w:styleId="TOAHeading">
    <w:name w:val="toa heading"/>
    <w:basedOn w:val="Normal"/>
    <w:next w:val="Normal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pPr>
      <w:outlineLvl w:val="9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0111"/>
  </w:style>
  <w:style w:type="table" w:styleId="GridTable1Light-Accent2">
    <w:name w:val="Grid Table 1 Light Accent 2"/>
    <w:basedOn w:val="TableNormal"/>
    <w:uiPriority w:val="46"/>
    <w:rsid w:val="00AB29FA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95E00" w:themeFill="accent1" w:themeFillShade="80"/>
      </w:tcPr>
    </w:tblStylePr>
    <w:tblStylePr w:type="lastRow">
      <w:rPr>
        <w:b/>
        <w:bCs/>
      </w:rPr>
      <w:tblPr/>
      <w:tcPr>
        <w:tcBorders>
          <w:top w:val="double" w:sz="2" w:space="0" w:color="E7BB7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AB29F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"/>
    <w:semiHidden/>
    <w:rsid w:val="006E58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phi\AppData\Roaming\Microsoft\Templates\Banner%20calendar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E1F9F1BD6449DB2BB3A84146BC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0D053-19B8-46AE-B885-FDDE4BF2A515}"/>
      </w:docPartPr>
      <w:docPartBody>
        <w:p w:rsidR="00C77B0A" w:rsidRDefault="00481969" w:rsidP="00481969">
          <w:pPr>
            <w:pStyle w:val="B08E1F9F1BD6449DB2BB3A84146BCDA2"/>
          </w:pPr>
          <w:r>
            <w:t>Sunday</w:t>
          </w:r>
        </w:p>
      </w:docPartBody>
    </w:docPart>
    <w:docPart>
      <w:docPartPr>
        <w:name w:val="C6531B30B1D64864AFA42F26ACF5C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E8388-61FB-475B-B330-0C63DBD38246}"/>
      </w:docPartPr>
      <w:docPartBody>
        <w:p w:rsidR="00C77B0A" w:rsidRDefault="00481969" w:rsidP="00481969">
          <w:pPr>
            <w:pStyle w:val="C6531B30B1D64864AFA42F26ACF5CEC3"/>
          </w:pPr>
          <w:r>
            <w:t>Monday</w:t>
          </w:r>
        </w:p>
      </w:docPartBody>
    </w:docPart>
    <w:docPart>
      <w:docPartPr>
        <w:name w:val="FFBF29C6EC394189813601F38C056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5ED9BE-F64C-4D89-A3A7-CA3B24F7A00F}"/>
      </w:docPartPr>
      <w:docPartBody>
        <w:p w:rsidR="00C77B0A" w:rsidRDefault="00481969" w:rsidP="00481969">
          <w:pPr>
            <w:pStyle w:val="FFBF29C6EC394189813601F38C05636E"/>
          </w:pPr>
          <w:r>
            <w:t>Tuesday</w:t>
          </w:r>
        </w:p>
      </w:docPartBody>
    </w:docPart>
    <w:docPart>
      <w:docPartPr>
        <w:name w:val="1D8E15DF04064CB3BE51146772B6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3A8E8-7AE5-4880-966A-72A1F1A3EB13}"/>
      </w:docPartPr>
      <w:docPartBody>
        <w:p w:rsidR="00C77B0A" w:rsidRDefault="00481969" w:rsidP="00481969">
          <w:pPr>
            <w:pStyle w:val="1D8E15DF04064CB3BE51146772B63BCB"/>
          </w:pPr>
          <w:r>
            <w:t>Wednesday</w:t>
          </w:r>
        </w:p>
      </w:docPartBody>
    </w:docPart>
    <w:docPart>
      <w:docPartPr>
        <w:name w:val="3F16BB625A6B48DF96DF5B351B9DE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11B13-96B5-46AD-9F8B-B1C70C752FDC}"/>
      </w:docPartPr>
      <w:docPartBody>
        <w:p w:rsidR="00C77B0A" w:rsidRDefault="00481969" w:rsidP="00481969">
          <w:pPr>
            <w:pStyle w:val="3F16BB625A6B48DF96DF5B351B9DEE6C"/>
          </w:pPr>
          <w:r>
            <w:t>Thursday</w:t>
          </w:r>
        </w:p>
      </w:docPartBody>
    </w:docPart>
    <w:docPart>
      <w:docPartPr>
        <w:name w:val="0277DC3EE7A4493DBC682D01A2C26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F96D7-5D9F-4AF4-ADDF-FEB102BBEFF2}"/>
      </w:docPartPr>
      <w:docPartBody>
        <w:p w:rsidR="00C77B0A" w:rsidRDefault="00481969" w:rsidP="00481969">
          <w:pPr>
            <w:pStyle w:val="0277DC3EE7A4493DBC682D01A2C26F34"/>
          </w:pPr>
          <w:r>
            <w:t>Friday</w:t>
          </w:r>
        </w:p>
      </w:docPartBody>
    </w:docPart>
    <w:docPart>
      <w:docPartPr>
        <w:name w:val="DF94AFD5884A450FA404E19A68346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BFF6B-92D9-4FF5-90EF-0E220CE9F6C6}"/>
      </w:docPartPr>
      <w:docPartBody>
        <w:p w:rsidR="00C77B0A" w:rsidRDefault="00481969" w:rsidP="00481969">
          <w:pPr>
            <w:pStyle w:val="DF94AFD5884A450FA404E19A68346F29"/>
          </w:pPr>
          <w:r>
            <w:t>Saturday</w:t>
          </w:r>
        </w:p>
      </w:docPartBody>
    </w:docPart>
    <w:docPart>
      <w:docPartPr>
        <w:name w:val="5E5F108728954A97961E470D8DFB0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05185-763A-4A89-ADB6-DE894104620F}"/>
      </w:docPartPr>
      <w:docPartBody>
        <w:p w:rsidR="00C77B0A" w:rsidRDefault="00481969" w:rsidP="00481969">
          <w:pPr>
            <w:pStyle w:val="5E5F108728954A97961E470D8DFB0345"/>
          </w:pPr>
          <w:r>
            <w:t>Sunday</w:t>
          </w:r>
        </w:p>
      </w:docPartBody>
    </w:docPart>
    <w:docPart>
      <w:docPartPr>
        <w:name w:val="4037984FE2FF4DC9B562A23F6AB0C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3648E-5CC8-4E7B-91FC-0B16C9ECB662}"/>
      </w:docPartPr>
      <w:docPartBody>
        <w:p w:rsidR="00C77B0A" w:rsidRDefault="00481969" w:rsidP="00481969">
          <w:pPr>
            <w:pStyle w:val="4037984FE2FF4DC9B562A23F6AB0C94D"/>
          </w:pPr>
          <w:r>
            <w:t>Monday</w:t>
          </w:r>
        </w:p>
      </w:docPartBody>
    </w:docPart>
    <w:docPart>
      <w:docPartPr>
        <w:name w:val="AC465AA221374FCE8A62DC04665AD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8F0C1-7B92-483E-A27C-7D607975B15E}"/>
      </w:docPartPr>
      <w:docPartBody>
        <w:p w:rsidR="00C77B0A" w:rsidRDefault="00481969" w:rsidP="00481969">
          <w:pPr>
            <w:pStyle w:val="AC465AA221374FCE8A62DC04665AD2FD"/>
          </w:pPr>
          <w:r>
            <w:t>Tuesday</w:t>
          </w:r>
        </w:p>
      </w:docPartBody>
    </w:docPart>
    <w:docPart>
      <w:docPartPr>
        <w:name w:val="D4AD19C3897D49C7B63EAF5BB05DE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D3417-AFA4-4F25-B0F5-C6645A59DEE5}"/>
      </w:docPartPr>
      <w:docPartBody>
        <w:p w:rsidR="00C77B0A" w:rsidRDefault="00481969" w:rsidP="00481969">
          <w:pPr>
            <w:pStyle w:val="D4AD19C3897D49C7B63EAF5BB05DE4BF"/>
          </w:pPr>
          <w:r>
            <w:t>Wednesday</w:t>
          </w:r>
        </w:p>
      </w:docPartBody>
    </w:docPart>
    <w:docPart>
      <w:docPartPr>
        <w:name w:val="F24498193CED4CC9B506FE8E1F5E6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CCBF9-160E-4995-AA1B-5C05F5E0B160}"/>
      </w:docPartPr>
      <w:docPartBody>
        <w:p w:rsidR="00C77B0A" w:rsidRDefault="00481969" w:rsidP="00481969">
          <w:pPr>
            <w:pStyle w:val="F24498193CED4CC9B506FE8E1F5E60B1"/>
          </w:pPr>
          <w:r>
            <w:t>Thursday</w:t>
          </w:r>
        </w:p>
      </w:docPartBody>
    </w:docPart>
    <w:docPart>
      <w:docPartPr>
        <w:name w:val="0725FCE4F4304695A3DAE978B289F9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1D960-7C97-4E92-98FB-3C45589EDFFE}"/>
      </w:docPartPr>
      <w:docPartBody>
        <w:p w:rsidR="00C77B0A" w:rsidRDefault="00481969" w:rsidP="00481969">
          <w:pPr>
            <w:pStyle w:val="0725FCE4F4304695A3DAE978B289F91B"/>
          </w:pPr>
          <w:r>
            <w:t>Friday</w:t>
          </w:r>
        </w:p>
      </w:docPartBody>
    </w:docPart>
    <w:docPart>
      <w:docPartPr>
        <w:name w:val="CE9C2872A7174918B61C221DE0020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E646EB-397B-4E63-BF55-BD8F59976280}"/>
      </w:docPartPr>
      <w:docPartBody>
        <w:p w:rsidR="00C77B0A" w:rsidRDefault="00481969" w:rsidP="00481969">
          <w:pPr>
            <w:pStyle w:val="CE9C2872A7174918B61C221DE00203BC"/>
          </w:pPr>
          <w:r>
            <w:t>Saturday</w:t>
          </w:r>
        </w:p>
      </w:docPartBody>
    </w:docPart>
    <w:docPart>
      <w:docPartPr>
        <w:name w:val="A6F6083F3127429594EB821E32D3B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10E2E-539C-4B3A-BBD8-EE06782210BB}"/>
      </w:docPartPr>
      <w:docPartBody>
        <w:p w:rsidR="00C77B0A" w:rsidRDefault="00481969" w:rsidP="00481969">
          <w:pPr>
            <w:pStyle w:val="A6F6083F3127429594EB821E32D3B986"/>
          </w:pPr>
          <w:r>
            <w:t>Sunday</w:t>
          </w:r>
        </w:p>
      </w:docPartBody>
    </w:docPart>
    <w:docPart>
      <w:docPartPr>
        <w:name w:val="0F43BE9FD4F64367A1ACA80D7031A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0529A-00FA-4599-9866-8A0B971EB0A3}"/>
      </w:docPartPr>
      <w:docPartBody>
        <w:p w:rsidR="00C77B0A" w:rsidRDefault="00481969" w:rsidP="00481969">
          <w:pPr>
            <w:pStyle w:val="0F43BE9FD4F64367A1ACA80D7031AF20"/>
          </w:pPr>
          <w:r>
            <w:t>Monday</w:t>
          </w:r>
        </w:p>
      </w:docPartBody>
    </w:docPart>
    <w:docPart>
      <w:docPartPr>
        <w:name w:val="610B501898FB484EB17E3678234EB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42EEF-9444-475B-9E15-1FE9408A94FB}"/>
      </w:docPartPr>
      <w:docPartBody>
        <w:p w:rsidR="00C77B0A" w:rsidRDefault="00481969" w:rsidP="00481969">
          <w:pPr>
            <w:pStyle w:val="610B501898FB484EB17E3678234EB74D"/>
          </w:pPr>
          <w:r>
            <w:t>Tuesday</w:t>
          </w:r>
        </w:p>
      </w:docPartBody>
    </w:docPart>
    <w:docPart>
      <w:docPartPr>
        <w:name w:val="16200C9C085C423F849607BFBBE7A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219F0-B00A-4387-AF7C-5EE4D05127B4}"/>
      </w:docPartPr>
      <w:docPartBody>
        <w:p w:rsidR="00C77B0A" w:rsidRDefault="00481969" w:rsidP="00481969">
          <w:pPr>
            <w:pStyle w:val="16200C9C085C423F849607BFBBE7A256"/>
          </w:pPr>
          <w:r>
            <w:t>Wednesday</w:t>
          </w:r>
        </w:p>
      </w:docPartBody>
    </w:docPart>
    <w:docPart>
      <w:docPartPr>
        <w:name w:val="B9D776A167804202B4D4F52FBE09A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1E37D-0EB3-4FF3-9D3C-6E28B0154FF3}"/>
      </w:docPartPr>
      <w:docPartBody>
        <w:p w:rsidR="00C77B0A" w:rsidRDefault="00481969" w:rsidP="00481969">
          <w:pPr>
            <w:pStyle w:val="B9D776A167804202B4D4F52FBE09A686"/>
          </w:pPr>
          <w:r>
            <w:t>Thursday</w:t>
          </w:r>
        </w:p>
      </w:docPartBody>
    </w:docPart>
    <w:docPart>
      <w:docPartPr>
        <w:name w:val="8943C805B8834A38BBC15B0DB849C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9B34-0EB6-407C-9979-99D4F33A458A}"/>
      </w:docPartPr>
      <w:docPartBody>
        <w:p w:rsidR="00C77B0A" w:rsidRDefault="00481969" w:rsidP="00481969">
          <w:pPr>
            <w:pStyle w:val="8943C805B8834A38BBC15B0DB849C290"/>
          </w:pPr>
          <w:r>
            <w:t>Friday</w:t>
          </w:r>
        </w:p>
      </w:docPartBody>
    </w:docPart>
    <w:docPart>
      <w:docPartPr>
        <w:name w:val="63D566B0E4E84CD1A8EA3D4032D57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061510-B371-46E8-9902-A80108075AB1}"/>
      </w:docPartPr>
      <w:docPartBody>
        <w:p w:rsidR="00C77B0A" w:rsidRDefault="00481969" w:rsidP="00481969">
          <w:pPr>
            <w:pStyle w:val="63D566B0E4E84CD1A8EA3D4032D5703C"/>
          </w:pPr>
          <w:r>
            <w:t>Saturday</w:t>
          </w:r>
        </w:p>
      </w:docPartBody>
    </w:docPart>
    <w:docPart>
      <w:docPartPr>
        <w:name w:val="E457BBFB36B64BEAA0BFDE5DA0DC9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A4921-998B-4E2E-8887-28B798C19A68}"/>
      </w:docPartPr>
      <w:docPartBody>
        <w:p w:rsidR="00C77B0A" w:rsidRDefault="00481969" w:rsidP="00481969">
          <w:pPr>
            <w:pStyle w:val="E457BBFB36B64BEAA0BFDE5DA0DC959D"/>
          </w:pPr>
          <w:r>
            <w:t>Sunday</w:t>
          </w:r>
        </w:p>
      </w:docPartBody>
    </w:docPart>
    <w:docPart>
      <w:docPartPr>
        <w:name w:val="47080390F8734EF58128E063EB5FA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A6613-BCF1-44D7-99A0-7B18AA70FF7C}"/>
      </w:docPartPr>
      <w:docPartBody>
        <w:p w:rsidR="00C77B0A" w:rsidRDefault="00481969" w:rsidP="00481969">
          <w:pPr>
            <w:pStyle w:val="47080390F8734EF58128E063EB5FAC24"/>
          </w:pPr>
          <w:r>
            <w:t>Monday</w:t>
          </w:r>
        </w:p>
      </w:docPartBody>
    </w:docPart>
    <w:docPart>
      <w:docPartPr>
        <w:name w:val="726AF52238CD40E78C6E45EF3FE3D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B78CB-D361-4DBD-B6E0-EA9D72A18533}"/>
      </w:docPartPr>
      <w:docPartBody>
        <w:p w:rsidR="00C77B0A" w:rsidRDefault="00481969" w:rsidP="00481969">
          <w:pPr>
            <w:pStyle w:val="726AF52238CD40E78C6E45EF3FE3D917"/>
          </w:pPr>
          <w:r>
            <w:t>Tuesday</w:t>
          </w:r>
        </w:p>
      </w:docPartBody>
    </w:docPart>
    <w:docPart>
      <w:docPartPr>
        <w:name w:val="8AE7CCFAAFA5421183D7787D76F52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294AE-1D96-43ED-AE8E-B08361190C3F}"/>
      </w:docPartPr>
      <w:docPartBody>
        <w:p w:rsidR="00C77B0A" w:rsidRDefault="00481969" w:rsidP="00481969">
          <w:pPr>
            <w:pStyle w:val="8AE7CCFAAFA5421183D7787D76F5250A"/>
          </w:pPr>
          <w:r>
            <w:t>Wednesday</w:t>
          </w:r>
        </w:p>
      </w:docPartBody>
    </w:docPart>
    <w:docPart>
      <w:docPartPr>
        <w:name w:val="724753A139574EE4B487D6BEA6A3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6BF02-5D76-42C9-8C6B-1A3675CF2AAC}"/>
      </w:docPartPr>
      <w:docPartBody>
        <w:p w:rsidR="00C77B0A" w:rsidRDefault="00481969" w:rsidP="00481969">
          <w:pPr>
            <w:pStyle w:val="724753A139574EE4B487D6BEA6A39644"/>
          </w:pPr>
          <w:r>
            <w:t>Thursday</w:t>
          </w:r>
        </w:p>
      </w:docPartBody>
    </w:docPart>
    <w:docPart>
      <w:docPartPr>
        <w:name w:val="76596EEDD1F14171AE20EF0FFFCD5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B3CEC-1D37-4B04-86F2-21763E88E5A6}"/>
      </w:docPartPr>
      <w:docPartBody>
        <w:p w:rsidR="00C77B0A" w:rsidRDefault="00481969" w:rsidP="00481969">
          <w:pPr>
            <w:pStyle w:val="76596EEDD1F14171AE20EF0FFFCD5C20"/>
          </w:pPr>
          <w:r>
            <w:t>Friday</w:t>
          </w:r>
        </w:p>
      </w:docPartBody>
    </w:docPart>
    <w:docPart>
      <w:docPartPr>
        <w:name w:val="721CF7012F9F483FBF5BB7F0AA556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B0F28-21F0-4DC0-A6E9-AC4DAB6E26B1}"/>
      </w:docPartPr>
      <w:docPartBody>
        <w:p w:rsidR="00C77B0A" w:rsidRDefault="00481969" w:rsidP="00481969">
          <w:pPr>
            <w:pStyle w:val="721CF7012F9F483FBF5BB7F0AA556BE4"/>
          </w:pPr>
          <w:r>
            <w:t>Saturday</w:t>
          </w:r>
        </w:p>
      </w:docPartBody>
    </w:docPart>
    <w:docPart>
      <w:docPartPr>
        <w:name w:val="7C1D93602A0C4A9CA4E904A001665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ADE9CC-D065-42F4-9261-98EDA87A7495}"/>
      </w:docPartPr>
      <w:docPartBody>
        <w:p w:rsidR="00C77B0A" w:rsidRDefault="00481969" w:rsidP="00481969">
          <w:pPr>
            <w:pStyle w:val="7C1D93602A0C4A9CA4E904A001665722"/>
          </w:pPr>
          <w:r>
            <w:t>Sunday</w:t>
          </w:r>
        </w:p>
      </w:docPartBody>
    </w:docPart>
    <w:docPart>
      <w:docPartPr>
        <w:name w:val="BBE05ECEF1AD4C209CC6E7742A0E4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3A7BF-0D57-4E75-81BD-EE417F9BC762}"/>
      </w:docPartPr>
      <w:docPartBody>
        <w:p w:rsidR="00C77B0A" w:rsidRDefault="00481969" w:rsidP="00481969">
          <w:pPr>
            <w:pStyle w:val="BBE05ECEF1AD4C209CC6E7742A0E48B4"/>
          </w:pPr>
          <w:r>
            <w:t>Monday</w:t>
          </w:r>
        </w:p>
      </w:docPartBody>
    </w:docPart>
    <w:docPart>
      <w:docPartPr>
        <w:name w:val="FF1506770FF243C8AEA9059E1BDA0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66D5C-E55B-4910-BED1-014ACA5A3CB0}"/>
      </w:docPartPr>
      <w:docPartBody>
        <w:p w:rsidR="00C77B0A" w:rsidRDefault="00481969" w:rsidP="00481969">
          <w:pPr>
            <w:pStyle w:val="FF1506770FF243C8AEA9059E1BDA08B6"/>
          </w:pPr>
          <w:r>
            <w:t>Tuesday</w:t>
          </w:r>
        </w:p>
      </w:docPartBody>
    </w:docPart>
    <w:docPart>
      <w:docPartPr>
        <w:name w:val="6DA8F5BBDB414DEDA2E35260A6082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CCFA4-A94B-443E-87C8-83265AEBA239}"/>
      </w:docPartPr>
      <w:docPartBody>
        <w:p w:rsidR="00C77B0A" w:rsidRDefault="00481969" w:rsidP="00481969">
          <w:pPr>
            <w:pStyle w:val="6DA8F5BBDB414DEDA2E35260A6082D3B"/>
          </w:pPr>
          <w:r>
            <w:t>Wednesday</w:t>
          </w:r>
        </w:p>
      </w:docPartBody>
    </w:docPart>
    <w:docPart>
      <w:docPartPr>
        <w:name w:val="2CBF98311CB94A78B88AE0EE95835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6F20C-4EF1-49D3-952B-C37F92B4F7DE}"/>
      </w:docPartPr>
      <w:docPartBody>
        <w:p w:rsidR="00C77B0A" w:rsidRDefault="00481969" w:rsidP="00481969">
          <w:pPr>
            <w:pStyle w:val="2CBF98311CB94A78B88AE0EE95835A93"/>
          </w:pPr>
          <w:r>
            <w:t>Thursday</w:t>
          </w:r>
        </w:p>
      </w:docPartBody>
    </w:docPart>
    <w:docPart>
      <w:docPartPr>
        <w:name w:val="7C1A3A86B0874AB88AEF74978F396D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1E27E-05E4-4EAA-B3DA-91FDBC44D8E3}"/>
      </w:docPartPr>
      <w:docPartBody>
        <w:p w:rsidR="00C77B0A" w:rsidRDefault="00481969" w:rsidP="00481969">
          <w:pPr>
            <w:pStyle w:val="7C1A3A86B0874AB88AEF74978F396DC9"/>
          </w:pPr>
          <w:r>
            <w:t>Friday</w:t>
          </w:r>
        </w:p>
      </w:docPartBody>
    </w:docPart>
    <w:docPart>
      <w:docPartPr>
        <w:name w:val="D34471E862194E4E99CE6EE278EAFE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C26B1-5EC5-40D3-BE37-E1ABDA4FA1D9}"/>
      </w:docPartPr>
      <w:docPartBody>
        <w:p w:rsidR="00C77B0A" w:rsidRDefault="00481969" w:rsidP="00481969">
          <w:pPr>
            <w:pStyle w:val="D34471E862194E4E99CE6EE278EAFE96"/>
          </w:pPr>
          <w:r>
            <w:t>Saturday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ooper Black">
    <w:panose1 w:val="0208090404030B020404"/>
    <w:charset w:val="4D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969"/>
    <w:rsid w:val="001533AE"/>
    <w:rsid w:val="00481969"/>
    <w:rsid w:val="00567F4C"/>
    <w:rsid w:val="007F7E53"/>
    <w:rsid w:val="00C77B0A"/>
    <w:rsid w:val="00FF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30870C44DB14DECB63D9055C0BF44BC">
    <w:name w:val="830870C44DB14DECB63D9055C0BF44BC"/>
  </w:style>
  <w:style w:type="paragraph" w:customStyle="1" w:styleId="4D93FF200E5B42B5B6FF3FCFEA7C041F">
    <w:name w:val="4D93FF200E5B42B5B6FF3FCFEA7C041F"/>
  </w:style>
  <w:style w:type="paragraph" w:customStyle="1" w:styleId="6FE245F9FE2F4EE5842A900ECF16158B">
    <w:name w:val="6FE245F9FE2F4EE5842A900ECF16158B"/>
  </w:style>
  <w:style w:type="paragraph" w:customStyle="1" w:styleId="18C5B36061E24118B542C574EC75493D">
    <w:name w:val="18C5B36061E24118B542C574EC75493D"/>
  </w:style>
  <w:style w:type="paragraph" w:customStyle="1" w:styleId="F3F119EFCD024165817AEBEF34D520AD">
    <w:name w:val="F3F119EFCD024165817AEBEF34D520AD"/>
  </w:style>
  <w:style w:type="paragraph" w:customStyle="1" w:styleId="EE6A0A47605C440AB6306116F843E37F">
    <w:name w:val="EE6A0A47605C440AB6306116F843E37F"/>
  </w:style>
  <w:style w:type="paragraph" w:customStyle="1" w:styleId="DDF746659D9D4C7BB8274714C405D0A7">
    <w:name w:val="DDF746659D9D4C7BB8274714C405D0A7"/>
  </w:style>
  <w:style w:type="paragraph" w:customStyle="1" w:styleId="B08E1F9F1BD6449DB2BB3A84146BCDA2">
    <w:name w:val="B08E1F9F1BD6449DB2BB3A84146BCDA2"/>
    <w:rsid w:val="00481969"/>
  </w:style>
  <w:style w:type="paragraph" w:customStyle="1" w:styleId="C6531B30B1D64864AFA42F26ACF5CEC3">
    <w:name w:val="C6531B30B1D64864AFA42F26ACF5CEC3"/>
    <w:rsid w:val="00481969"/>
  </w:style>
  <w:style w:type="paragraph" w:customStyle="1" w:styleId="FFBF29C6EC394189813601F38C05636E">
    <w:name w:val="FFBF29C6EC394189813601F38C05636E"/>
    <w:rsid w:val="00481969"/>
  </w:style>
  <w:style w:type="paragraph" w:customStyle="1" w:styleId="1D8E15DF04064CB3BE51146772B63BCB">
    <w:name w:val="1D8E15DF04064CB3BE51146772B63BCB"/>
    <w:rsid w:val="00481969"/>
  </w:style>
  <w:style w:type="paragraph" w:customStyle="1" w:styleId="3F16BB625A6B48DF96DF5B351B9DEE6C">
    <w:name w:val="3F16BB625A6B48DF96DF5B351B9DEE6C"/>
    <w:rsid w:val="00481969"/>
  </w:style>
  <w:style w:type="paragraph" w:customStyle="1" w:styleId="0277DC3EE7A4493DBC682D01A2C26F34">
    <w:name w:val="0277DC3EE7A4493DBC682D01A2C26F34"/>
    <w:rsid w:val="00481969"/>
  </w:style>
  <w:style w:type="paragraph" w:customStyle="1" w:styleId="DF94AFD5884A450FA404E19A68346F29">
    <w:name w:val="DF94AFD5884A450FA404E19A68346F29"/>
    <w:rsid w:val="00481969"/>
  </w:style>
  <w:style w:type="paragraph" w:customStyle="1" w:styleId="5E5F108728954A97961E470D8DFB0345">
    <w:name w:val="5E5F108728954A97961E470D8DFB0345"/>
    <w:rsid w:val="00481969"/>
  </w:style>
  <w:style w:type="paragraph" w:customStyle="1" w:styleId="4037984FE2FF4DC9B562A23F6AB0C94D">
    <w:name w:val="4037984FE2FF4DC9B562A23F6AB0C94D"/>
    <w:rsid w:val="00481969"/>
  </w:style>
  <w:style w:type="paragraph" w:customStyle="1" w:styleId="AC465AA221374FCE8A62DC04665AD2FD">
    <w:name w:val="AC465AA221374FCE8A62DC04665AD2FD"/>
    <w:rsid w:val="00481969"/>
  </w:style>
  <w:style w:type="paragraph" w:customStyle="1" w:styleId="D4AD19C3897D49C7B63EAF5BB05DE4BF">
    <w:name w:val="D4AD19C3897D49C7B63EAF5BB05DE4BF"/>
    <w:rsid w:val="00481969"/>
  </w:style>
  <w:style w:type="paragraph" w:customStyle="1" w:styleId="F24498193CED4CC9B506FE8E1F5E60B1">
    <w:name w:val="F24498193CED4CC9B506FE8E1F5E60B1"/>
    <w:rsid w:val="00481969"/>
  </w:style>
  <w:style w:type="paragraph" w:customStyle="1" w:styleId="0725FCE4F4304695A3DAE978B289F91B">
    <w:name w:val="0725FCE4F4304695A3DAE978B289F91B"/>
    <w:rsid w:val="00481969"/>
  </w:style>
  <w:style w:type="paragraph" w:customStyle="1" w:styleId="CE9C2872A7174918B61C221DE00203BC">
    <w:name w:val="CE9C2872A7174918B61C221DE00203BC"/>
    <w:rsid w:val="00481969"/>
  </w:style>
  <w:style w:type="paragraph" w:customStyle="1" w:styleId="A6F6083F3127429594EB821E32D3B986">
    <w:name w:val="A6F6083F3127429594EB821E32D3B986"/>
    <w:rsid w:val="00481969"/>
  </w:style>
  <w:style w:type="paragraph" w:customStyle="1" w:styleId="0F43BE9FD4F64367A1ACA80D7031AF20">
    <w:name w:val="0F43BE9FD4F64367A1ACA80D7031AF20"/>
    <w:rsid w:val="00481969"/>
  </w:style>
  <w:style w:type="paragraph" w:customStyle="1" w:styleId="610B501898FB484EB17E3678234EB74D">
    <w:name w:val="610B501898FB484EB17E3678234EB74D"/>
    <w:rsid w:val="00481969"/>
  </w:style>
  <w:style w:type="paragraph" w:customStyle="1" w:styleId="16200C9C085C423F849607BFBBE7A256">
    <w:name w:val="16200C9C085C423F849607BFBBE7A256"/>
    <w:rsid w:val="00481969"/>
  </w:style>
  <w:style w:type="paragraph" w:customStyle="1" w:styleId="B9D776A167804202B4D4F52FBE09A686">
    <w:name w:val="B9D776A167804202B4D4F52FBE09A686"/>
    <w:rsid w:val="00481969"/>
  </w:style>
  <w:style w:type="paragraph" w:customStyle="1" w:styleId="8943C805B8834A38BBC15B0DB849C290">
    <w:name w:val="8943C805B8834A38BBC15B0DB849C290"/>
    <w:rsid w:val="00481969"/>
  </w:style>
  <w:style w:type="paragraph" w:customStyle="1" w:styleId="63D566B0E4E84CD1A8EA3D4032D5703C">
    <w:name w:val="63D566B0E4E84CD1A8EA3D4032D5703C"/>
    <w:rsid w:val="00481969"/>
  </w:style>
  <w:style w:type="paragraph" w:customStyle="1" w:styleId="E457BBFB36B64BEAA0BFDE5DA0DC959D">
    <w:name w:val="E457BBFB36B64BEAA0BFDE5DA0DC959D"/>
    <w:rsid w:val="00481969"/>
  </w:style>
  <w:style w:type="paragraph" w:customStyle="1" w:styleId="47080390F8734EF58128E063EB5FAC24">
    <w:name w:val="47080390F8734EF58128E063EB5FAC24"/>
    <w:rsid w:val="00481969"/>
  </w:style>
  <w:style w:type="paragraph" w:customStyle="1" w:styleId="726AF52238CD40E78C6E45EF3FE3D917">
    <w:name w:val="726AF52238CD40E78C6E45EF3FE3D917"/>
    <w:rsid w:val="00481969"/>
  </w:style>
  <w:style w:type="paragraph" w:customStyle="1" w:styleId="8AE7CCFAAFA5421183D7787D76F5250A">
    <w:name w:val="8AE7CCFAAFA5421183D7787D76F5250A"/>
    <w:rsid w:val="00481969"/>
  </w:style>
  <w:style w:type="paragraph" w:customStyle="1" w:styleId="724753A139574EE4B487D6BEA6A39644">
    <w:name w:val="724753A139574EE4B487D6BEA6A39644"/>
    <w:rsid w:val="00481969"/>
  </w:style>
  <w:style w:type="paragraph" w:customStyle="1" w:styleId="76596EEDD1F14171AE20EF0FFFCD5C20">
    <w:name w:val="76596EEDD1F14171AE20EF0FFFCD5C20"/>
    <w:rsid w:val="00481969"/>
  </w:style>
  <w:style w:type="paragraph" w:customStyle="1" w:styleId="721CF7012F9F483FBF5BB7F0AA556BE4">
    <w:name w:val="721CF7012F9F483FBF5BB7F0AA556BE4"/>
    <w:rsid w:val="00481969"/>
  </w:style>
  <w:style w:type="paragraph" w:customStyle="1" w:styleId="7C1D93602A0C4A9CA4E904A001665722">
    <w:name w:val="7C1D93602A0C4A9CA4E904A001665722"/>
    <w:rsid w:val="00481969"/>
  </w:style>
  <w:style w:type="paragraph" w:customStyle="1" w:styleId="BBE05ECEF1AD4C209CC6E7742A0E48B4">
    <w:name w:val="BBE05ECEF1AD4C209CC6E7742A0E48B4"/>
    <w:rsid w:val="00481969"/>
  </w:style>
  <w:style w:type="paragraph" w:customStyle="1" w:styleId="FF1506770FF243C8AEA9059E1BDA08B6">
    <w:name w:val="FF1506770FF243C8AEA9059E1BDA08B6"/>
    <w:rsid w:val="00481969"/>
  </w:style>
  <w:style w:type="paragraph" w:customStyle="1" w:styleId="6DA8F5BBDB414DEDA2E35260A6082D3B">
    <w:name w:val="6DA8F5BBDB414DEDA2E35260A6082D3B"/>
    <w:rsid w:val="00481969"/>
  </w:style>
  <w:style w:type="paragraph" w:customStyle="1" w:styleId="2CBF98311CB94A78B88AE0EE95835A93">
    <w:name w:val="2CBF98311CB94A78B88AE0EE95835A93"/>
    <w:rsid w:val="00481969"/>
  </w:style>
  <w:style w:type="paragraph" w:customStyle="1" w:styleId="7C1A3A86B0874AB88AEF74978F396DC9">
    <w:name w:val="7C1A3A86B0874AB88AEF74978F396DC9"/>
    <w:rsid w:val="00481969"/>
  </w:style>
  <w:style w:type="paragraph" w:customStyle="1" w:styleId="D34471E862194E4E99CE6EE278EAFE96">
    <w:name w:val="D34471E862194E4E99CE6EE278EAFE96"/>
    <w:rsid w:val="00481969"/>
  </w:style>
  <w:style w:type="paragraph" w:customStyle="1" w:styleId="C5FDDBE69B416E408863A8FD344190B4">
    <w:name w:val="C5FDDBE69B416E408863A8FD344190B4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5D639F8A51DC847AADC8FB6A0BD53CF">
    <w:name w:val="B5D639F8A51DC847AADC8FB6A0BD53CF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3BCAE600D9D6F4D89F1D0003F2CB4CA">
    <w:name w:val="A3BCAE600D9D6F4D89F1D0003F2CB4CA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ADDC7C5805E54FBFC4BC08567B4B52">
    <w:name w:val="72ADDC7C5805E54FBFC4BC08567B4B52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174BE44053C1D47A0E8E76E993200AD">
    <w:name w:val="F174BE44053C1D47A0E8E76E993200AD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EB00BB5FC340429FE352F94463EF39">
    <w:name w:val="11EB00BB5FC340429FE352F94463EF39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0CDAA56AEE0CC4EA5CF38CBB7D50CAD">
    <w:name w:val="B0CDAA56AEE0CC4EA5CF38CBB7D50CAD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E4A19F7408F94D947B57F5954F181B">
    <w:name w:val="EAE4A19F7408F94D947B57F5954F181B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52C8A1A7B4E849B34DD8EE24067C8B">
    <w:name w:val="7952C8A1A7B4E849B34DD8EE24067C8B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CF24F089D6CA4FBE86C58625693B1C">
    <w:name w:val="F3CF24F089D6CA4FBE86C58625693B1C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7E8DC89F28B049974C8A973DF0E282">
    <w:name w:val="8F7E8DC89F28B049974C8A973DF0E282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036E89FEB1CD4408E8183DC074C5CD3">
    <w:name w:val="2036E89FEB1CD4408E8183DC074C5CD3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BD8F34D5D57BD48A3D2ABC8638E376C">
    <w:name w:val="4BD8F34D5D57BD48A3D2ABC8638E376C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391C7B6826AE0429B80FB4645C033F9">
    <w:name w:val="8391C7B6826AE0429B80FB4645C033F9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8000299CB790B4080E3E130684002DD">
    <w:name w:val="D8000299CB790B4080E3E130684002DD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AFD04DB44A644897BBD1EA04A32A8D">
    <w:name w:val="C5AFD04DB44A644897BBD1EA04A32A8D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DB7632E0797F408C56CA051210E409">
    <w:name w:val="E6DB7632E0797F408C56CA051210E409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DB4CBE9A41934291ADE1835562C137">
    <w:name w:val="1DDB4CBE9A41934291ADE1835562C137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8C30915D4EF154BB0C728F99870FFFA">
    <w:name w:val="D8C30915D4EF154BB0C728F99870FFFA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F981844FA993043AE0566A1258CC996">
    <w:name w:val="4F981844FA993043AE0566A1258CC996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C85224BD590A24B954FFAFA4B2C5760">
    <w:name w:val="2C85224BD590A24B954FFAFA4B2C5760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609CD1745AADA43A4B3D21F3BB279ED">
    <w:name w:val="7609CD1745AADA43A4B3D21F3BB279ED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98B76C3C4ABB4F8ECB5EA28B42A974">
    <w:name w:val="DD98B76C3C4ABB4F8ECB5EA28B42A974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E1F91C39BB3A40ADCC57133661966F">
    <w:name w:val="ECE1F91C39BB3A40ADCC57133661966F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B1EC00A4208C4C9701A1482CB8634B">
    <w:name w:val="5CB1EC00A4208C4C9701A1482CB8634B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084A04D816A5E4FA5010CE1ECBEBBF9">
    <w:name w:val="D084A04D816A5E4FA5010CE1ECBEBBF9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0BB61EA2518E4799592ACAFD43B5D8">
    <w:name w:val="CA0BB61EA2518E4799592ACAFD43B5D8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010CC076C7C44F8254444911E0C3F9">
    <w:name w:val="71010CC076C7C44F8254444911E0C3F9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A37C6F3653794DB534AE32ECBE16D6">
    <w:name w:val="29A37C6F3653794DB534AE32ECBE16D6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4C6A4FA07DE1428566C883E0858A03">
    <w:name w:val="234C6A4FA07DE1428566C883E0858A03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A7A3819AA93F4E9284CA98FBD5C850">
    <w:name w:val="FCA7A3819AA93F4E9284CA98FBD5C850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A02B76A649A24294AEF30EE7A6F15C">
    <w:name w:val="56A02B76A649A24294AEF30EE7A6F15C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FEDEBDF821B549B09801C9131BE76A">
    <w:name w:val="28FEDEBDF821B549B09801C9131BE76A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0073D2DB5188841B8EC237EACCAF154">
    <w:name w:val="B0073D2DB5188841B8EC237EACCAF154"/>
    <w:rsid w:val="001533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2841429A1A1448AA518A5535833E2D">
    <w:name w:val="BD2841429A1A1448AA518A5535833E2D"/>
    <w:rsid w:val="001533A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anner Calendar">
      <a:dk1>
        <a:sysClr val="windowText" lastClr="000000"/>
      </a:dk1>
      <a:lt1>
        <a:sysClr val="window" lastClr="FFFFFF"/>
      </a:lt1>
      <a:dk2>
        <a:srgbClr val="2B142D"/>
      </a:dk2>
      <a:lt2>
        <a:srgbClr val="727272"/>
      </a:lt2>
      <a:accent1>
        <a:srgbClr val="92BC00"/>
      </a:accent1>
      <a:accent2>
        <a:srgbClr val="C98C22"/>
      </a:accent2>
      <a:accent3>
        <a:srgbClr val="65D6FF"/>
      </a:accent3>
      <a:accent4>
        <a:srgbClr val="D39BC8"/>
      </a:accent4>
      <a:accent5>
        <a:srgbClr val="C00000"/>
      </a:accent5>
      <a:accent6>
        <a:srgbClr val="FFFF00"/>
      </a:accent6>
      <a:hlink>
        <a:srgbClr val="0000FF"/>
      </a:hlink>
      <a:folHlink>
        <a:srgbClr val="800080"/>
      </a:folHlink>
    </a:clrScheme>
    <a:fontScheme name="Banner Calendar">
      <a:majorFont>
        <a:latin typeface="Cooper Black"/>
        <a:ea typeface=""/>
        <a:cs typeface=""/>
        <a:font script="Jpan" typeface="ＭＳ Ｐ明朝"/>
      </a:majorFont>
      <a:minorFont>
        <a:latin typeface="Corbel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B4F33F076BDE4997D13E89DF75F7EB" ma:contentTypeVersion="15" ma:contentTypeDescription="Create a new document." ma:contentTypeScope="" ma:versionID="0fa408de830c714f58a8c2b1a2d0acc4">
  <xsd:schema xmlns:xsd="http://www.w3.org/2001/XMLSchema" xmlns:xs="http://www.w3.org/2001/XMLSchema" xmlns:p="http://schemas.microsoft.com/office/2006/metadata/properties" xmlns:ns3="9d7c6944-ce1b-4372-8cd3-c079e07b10f2" xmlns:ns4="c7c3f149-221c-41b9-84ab-0d705bec27a2" targetNamespace="http://schemas.microsoft.com/office/2006/metadata/properties" ma:root="true" ma:fieldsID="20028a93431e6b8da6c7a1f0f24fb941" ns3:_="" ns4:_="">
    <xsd:import namespace="9d7c6944-ce1b-4372-8cd3-c079e07b10f2"/>
    <xsd:import namespace="c7c3f149-221c-41b9-84ab-0d705bec27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c6944-ce1b-4372-8cd3-c079e07b1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3f149-221c-41b9-84ab-0d705bec27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9d7c6944-ce1b-4372-8cd3-c079e07b10f2" xsi:nil="true"/>
    <_activity xmlns="9d7c6944-ce1b-4372-8cd3-c079e07b10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B59742-FAE9-436D-A9D6-4ACF374AD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c6944-ce1b-4372-8cd3-c079e07b10f2"/>
    <ds:schemaRef ds:uri="c7c3f149-221c-41b9-84ab-0d705bec27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3EE85-2F73-4C62-B386-65058D3A25FC}">
  <ds:schemaRefs>
    <ds:schemaRef ds:uri="http://schemas.microsoft.com/office/2006/metadata/properties"/>
    <ds:schemaRef ds:uri="http://schemas.microsoft.com/office/infopath/2007/PartnerControls"/>
    <ds:schemaRef ds:uri="9d7c6944-ce1b-4372-8cd3-c079e07b10f2"/>
  </ds:schemaRefs>
</ds:datastoreItem>
</file>

<file path=customXml/itemProps3.xml><?xml version="1.0" encoding="utf-8"?>
<ds:datastoreItem xmlns:ds="http://schemas.openxmlformats.org/officeDocument/2006/customXml" ds:itemID="{16087A8F-6611-4BE5-BDC1-2ABBFFBD8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Banner calendar</Template>
  <TotalTime>0</TotalTime>
  <Pages>6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2024-02-08T12:12:00Z</dcterms:created>
  <dcterms:modified xsi:type="dcterms:W3CDTF">2024-02-08T12:12:00Z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0x0101004DB4F33F076BDE4997D13E89DF75F7EB</vt:lpwstr>
  </property>
</Properties>
</file>